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D0F" w:rsidRPr="003B71BF" w:rsidRDefault="00196D0F" w:rsidP="00196D0F">
      <w:pPr>
        <w:rPr>
          <w:rFonts w:ascii="Calibri" w:hAnsi="Calibri"/>
        </w:rPr>
      </w:pPr>
      <w:r w:rsidRPr="003B71BF">
        <w:rPr>
          <w:rFonts w:ascii="Calibri" w:hAnsi="Calibri"/>
        </w:rPr>
        <w:t>An die Personalabteilung</w:t>
      </w:r>
      <w:r w:rsidRPr="003B71BF">
        <w:rPr>
          <w:rFonts w:ascii="Calibri" w:hAnsi="Calibri"/>
        </w:rPr>
        <w:tab/>
      </w:r>
      <w:r w:rsidRPr="003B71BF">
        <w:rPr>
          <w:rFonts w:ascii="Calibri" w:hAnsi="Calibri"/>
        </w:rPr>
        <w:tab/>
      </w:r>
      <w:r w:rsidRPr="003B71BF">
        <w:rPr>
          <w:rFonts w:ascii="Calibri" w:hAnsi="Calibri"/>
        </w:rPr>
        <w:tab/>
      </w:r>
      <w:r w:rsidRPr="003B71BF">
        <w:rPr>
          <w:rFonts w:ascii="Calibri" w:hAnsi="Calibri"/>
        </w:rPr>
        <w:tab/>
      </w:r>
      <w:r w:rsidRPr="003B71BF">
        <w:rPr>
          <w:rFonts w:ascii="Calibri" w:hAnsi="Calibri"/>
        </w:rPr>
        <w:tab/>
      </w:r>
    </w:p>
    <w:p w:rsidR="00C74AF5" w:rsidRPr="003B71BF" w:rsidRDefault="00196D0F" w:rsidP="00C74AF5">
      <w:pPr>
        <w:rPr>
          <w:rFonts w:ascii="Calibri" w:hAnsi="Calibri"/>
        </w:rPr>
      </w:pPr>
      <w:r w:rsidRPr="003B71BF">
        <w:rPr>
          <w:rFonts w:ascii="Calibri" w:hAnsi="Calibri"/>
        </w:rPr>
        <w:t>im Hause</w:t>
      </w:r>
      <w:r w:rsidRPr="003B71BF">
        <w:rPr>
          <w:rFonts w:ascii="Calibri" w:hAnsi="Calibri"/>
        </w:rPr>
        <w:tab/>
      </w:r>
      <w:r w:rsidRPr="003B71BF">
        <w:rPr>
          <w:rFonts w:ascii="Calibri" w:hAnsi="Calibri"/>
        </w:rPr>
        <w:tab/>
      </w:r>
      <w:r w:rsidRPr="003B71BF">
        <w:rPr>
          <w:rFonts w:ascii="Calibri" w:hAnsi="Calibri"/>
        </w:rPr>
        <w:tab/>
      </w:r>
      <w:r w:rsidRPr="003B71BF">
        <w:rPr>
          <w:rFonts w:ascii="Calibri" w:hAnsi="Calibri"/>
        </w:rPr>
        <w:tab/>
      </w:r>
      <w:r w:rsidRPr="003B71BF">
        <w:rPr>
          <w:rFonts w:ascii="Calibri" w:hAnsi="Calibri"/>
        </w:rPr>
        <w:tab/>
      </w:r>
      <w:r w:rsidRPr="003B71BF">
        <w:rPr>
          <w:rFonts w:ascii="Calibri" w:hAnsi="Calibri"/>
        </w:rPr>
        <w:tab/>
      </w:r>
      <w:r w:rsidRPr="003B71BF">
        <w:rPr>
          <w:rFonts w:ascii="Calibri" w:hAnsi="Calibri"/>
        </w:rPr>
        <w:tab/>
      </w:r>
      <w:r w:rsidR="00C74AF5">
        <w:rPr>
          <w:rFonts w:ascii="Calibri" w:hAnsi="Calibri"/>
        </w:rPr>
        <w:fldChar w:fldCharType="begin">
          <w:ffData>
            <w:name w:val="Text1"/>
            <w:enabled/>
            <w:calcOnExit w:val="0"/>
            <w:textInput>
              <w:default w:val="Vor- und Nachname"/>
            </w:textInput>
          </w:ffData>
        </w:fldChar>
      </w:r>
      <w:r w:rsidR="00C74AF5">
        <w:rPr>
          <w:rFonts w:ascii="Calibri" w:hAnsi="Calibri"/>
        </w:rPr>
        <w:instrText xml:space="preserve"> FORMTEXT </w:instrText>
      </w:r>
      <w:r w:rsidR="00C74AF5">
        <w:rPr>
          <w:rFonts w:ascii="Calibri" w:hAnsi="Calibri"/>
        </w:rPr>
      </w:r>
      <w:r w:rsidR="00C74AF5">
        <w:rPr>
          <w:rFonts w:ascii="Calibri" w:hAnsi="Calibri"/>
        </w:rPr>
        <w:fldChar w:fldCharType="separate"/>
      </w:r>
      <w:r w:rsidR="00C74AF5">
        <w:rPr>
          <w:rFonts w:ascii="Calibri" w:hAnsi="Calibri"/>
          <w:noProof/>
        </w:rPr>
        <w:t>Vor- und Nachname</w:t>
      </w:r>
      <w:r w:rsidR="00C74AF5">
        <w:rPr>
          <w:rFonts w:ascii="Calibri" w:hAnsi="Calibri"/>
        </w:rPr>
        <w:fldChar w:fldCharType="end"/>
      </w:r>
      <w:r w:rsidR="00C74AF5" w:rsidRPr="003B71BF">
        <w:rPr>
          <w:rFonts w:ascii="Calibri" w:hAnsi="Calibri" w:cs="MetaPlusBook-Roman"/>
          <w:i/>
          <w:sz w:val="18"/>
          <w:szCs w:val="18"/>
        </w:rPr>
        <w:tab/>
      </w:r>
      <w:r w:rsidR="00C74AF5" w:rsidRPr="003B71BF">
        <w:rPr>
          <w:rFonts w:ascii="Calibri" w:hAnsi="Calibri"/>
        </w:rPr>
        <w:tab/>
      </w:r>
    </w:p>
    <w:p w:rsidR="00C74AF5" w:rsidRPr="003B71BF" w:rsidRDefault="00C74AF5" w:rsidP="00C74AF5">
      <w:pPr>
        <w:rPr>
          <w:rFonts w:ascii="Calibri" w:hAnsi="Calibri"/>
        </w:rPr>
      </w:pPr>
    </w:p>
    <w:p w:rsidR="00C74AF5" w:rsidRPr="003B71BF" w:rsidRDefault="00C74AF5" w:rsidP="00C74AF5">
      <w:pPr>
        <w:rPr>
          <w:rFonts w:ascii="Calibri" w:hAnsi="Calibri" w:cs="MetaPlusBook-Roman"/>
          <w:sz w:val="18"/>
          <w:szCs w:val="18"/>
        </w:rPr>
      </w:pPr>
      <w:r w:rsidRPr="003B71BF">
        <w:rPr>
          <w:rFonts w:ascii="Calibri" w:hAnsi="Calibri"/>
        </w:rPr>
        <w:tab/>
      </w:r>
      <w:r w:rsidRPr="003B71BF">
        <w:rPr>
          <w:rFonts w:ascii="Calibri" w:hAnsi="Calibri"/>
        </w:rPr>
        <w:tab/>
      </w:r>
      <w:r w:rsidRPr="003B71BF">
        <w:rPr>
          <w:rFonts w:ascii="Calibri" w:hAnsi="Calibri"/>
        </w:rPr>
        <w:tab/>
      </w:r>
      <w:r w:rsidRPr="003B71BF">
        <w:rPr>
          <w:rFonts w:ascii="Calibri" w:hAnsi="Calibri"/>
        </w:rPr>
        <w:tab/>
      </w:r>
      <w:r w:rsidRPr="003B71BF">
        <w:rPr>
          <w:rFonts w:ascii="Calibri" w:hAnsi="Calibri"/>
        </w:rPr>
        <w:tab/>
      </w:r>
      <w:r w:rsidRPr="003B71BF">
        <w:rPr>
          <w:rFonts w:ascii="Calibri" w:hAnsi="Calibri"/>
        </w:rPr>
        <w:tab/>
      </w:r>
      <w:r w:rsidRPr="003B71BF">
        <w:rPr>
          <w:rFonts w:ascii="Calibri" w:hAnsi="Calibri"/>
        </w:rPr>
        <w:tab/>
      </w:r>
      <w:r w:rsidRPr="003B71BF">
        <w:rPr>
          <w:rFonts w:ascii="Calibri" w:hAnsi="Calibri"/>
        </w:rPr>
        <w:tab/>
      </w:r>
      <w:r>
        <w:rPr>
          <w:rFonts w:ascii="Calibri" w:hAnsi="Calibri"/>
        </w:rPr>
        <w:fldChar w:fldCharType="begin">
          <w:ffData>
            <w:name w:val="Text2"/>
            <w:enabled/>
            <w:calcOnExit w:val="0"/>
            <w:textInput>
              <w:default w:val="Abteilung, Kostenstelle, etc."/>
            </w:textInput>
          </w:ffData>
        </w:fldChar>
      </w:r>
      <w:r>
        <w:rPr>
          <w:rFonts w:ascii="Calibri" w:hAnsi="Calibri"/>
        </w:rPr>
        <w:instrText xml:space="preserve"> FORMTEXT </w:instrText>
      </w:r>
      <w:r>
        <w:rPr>
          <w:rFonts w:ascii="Calibri" w:hAnsi="Calibri"/>
        </w:rPr>
      </w:r>
      <w:r>
        <w:rPr>
          <w:rFonts w:ascii="Calibri" w:hAnsi="Calibri"/>
        </w:rPr>
        <w:fldChar w:fldCharType="separate"/>
      </w:r>
      <w:r>
        <w:rPr>
          <w:rFonts w:ascii="Calibri" w:hAnsi="Calibri"/>
          <w:noProof/>
        </w:rPr>
        <w:t>Abteilung, Kostenstelle, etc.</w:t>
      </w:r>
      <w:r>
        <w:rPr>
          <w:rFonts w:ascii="Calibri" w:hAnsi="Calibri"/>
        </w:rPr>
        <w:fldChar w:fldCharType="end"/>
      </w:r>
    </w:p>
    <w:p w:rsidR="00C74AF5" w:rsidRDefault="00C74AF5" w:rsidP="00C74AF5">
      <w:pPr>
        <w:ind w:left="4956" w:firstLine="708"/>
        <w:rPr>
          <w:rFonts w:ascii="Calibri" w:hAnsi="Calibri" w:cs="MetaPlusBook-Roman"/>
          <w:sz w:val="18"/>
          <w:szCs w:val="18"/>
        </w:rPr>
      </w:pPr>
    </w:p>
    <w:p w:rsidR="00C74AF5" w:rsidRDefault="00C74AF5" w:rsidP="00C74AF5">
      <w:pPr>
        <w:ind w:left="4956" w:firstLine="708"/>
        <w:rPr>
          <w:rFonts w:ascii="Calibri" w:hAnsi="Calibri"/>
        </w:rPr>
      </w:pPr>
      <w:r>
        <w:rPr>
          <w:rFonts w:ascii="Calibri" w:hAnsi="Calibri"/>
        </w:rPr>
        <w:fldChar w:fldCharType="begin">
          <w:ffData>
            <w:name w:val="Text2"/>
            <w:enabled/>
            <w:calcOnExit w:val="0"/>
            <w:textInput>
              <w:default w:val="Abteilung, Kostenstelle, etc."/>
            </w:textInput>
          </w:ffData>
        </w:fldChar>
      </w:r>
      <w:r>
        <w:rPr>
          <w:rFonts w:ascii="Calibri" w:hAnsi="Calibri"/>
        </w:rPr>
        <w:instrText xml:space="preserve"> FORMTEXT </w:instrText>
      </w:r>
      <w:r>
        <w:rPr>
          <w:rFonts w:ascii="Calibri" w:hAnsi="Calibri"/>
        </w:rPr>
      </w:r>
      <w:r>
        <w:rPr>
          <w:rFonts w:ascii="Calibri" w:hAnsi="Calibri"/>
        </w:rPr>
        <w:fldChar w:fldCharType="separate"/>
      </w:r>
      <w:r>
        <w:rPr>
          <w:rFonts w:ascii="Calibri" w:hAnsi="Calibri"/>
          <w:noProof/>
        </w:rPr>
        <w:t>Abteilung, Kostenstelle, etc.</w:t>
      </w:r>
      <w:r>
        <w:rPr>
          <w:rFonts w:ascii="Calibri" w:hAnsi="Calibri"/>
        </w:rPr>
        <w:fldChar w:fldCharType="end"/>
      </w:r>
    </w:p>
    <w:p w:rsidR="00C74AF5" w:rsidRDefault="00C74AF5" w:rsidP="00C74AF5">
      <w:pPr>
        <w:ind w:left="4956" w:firstLine="708"/>
        <w:rPr>
          <w:rFonts w:ascii="Calibri" w:hAnsi="Calibri"/>
        </w:rPr>
      </w:pPr>
    </w:p>
    <w:p w:rsidR="00C74AF5" w:rsidRPr="003B71BF" w:rsidRDefault="00C74AF5" w:rsidP="00C74AF5">
      <w:pPr>
        <w:ind w:left="4956" w:firstLine="708"/>
        <w:rPr>
          <w:rFonts w:ascii="Calibri" w:hAnsi="Calibri" w:cs="MetaPlusBook-Roman"/>
          <w:sz w:val="18"/>
          <w:szCs w:val="18"/>
        </w:rPr>
      </w:pPr>
      <w:r>
        <w:rPr>
          <w:rFonts w:ascii="Calibri" w:hAnsi="Calibri"/>
        </w:rPr>
        <w:fldChar w:fldCharType="begin">
          <w:ffData>
            <w:name w:val="Text3"/>
            <w:enabled/>
            <w:calcOnExit w:val="0"/>
            <w:textInput>
              <w:default w:val="Ort, Datum"/>
            </w:textInput>
          </w:ffData>
        </w:fldChar>
      </w:r>
      <w:r>
        <w:rPr>
          <w:rFonts w:ascii="Calibri" w:hAnsi="Calibri"/>
        </w:rPr>
        <w:instrText xml:space="preserve"> FORMTEXT </w:instrText>
      </w:r>
      <w:r>
        <w:rPr>
          <w:rFonts w:ascii="Calibri" w:hAnsi="Calibri"/>
        </w:rPr>
      </w:r>
      <w:r>
        <w:rPr>
          <w:rFonts w:ascii="Calibri" w:hAnsi="Calibri"/>
        </w:rPr>
        <w:fldChar w:fldCharType="separate"/>
      </w:r>
      <w:r>
        <w:rPr>
          <w:rFonts w:ascii="Calibri" w:hAnsi="Calibri"/>
          <w:noProof/>
        </w:rPr>
        <w:t>Ort, Datum</w:t>
      </w:r>
      <w:r>
        <w:rPr>
          <w:rFonts w:ascii="Calibri" w:hAnsi="Calibri"/>
        </w:rPr>
        <w:fldChar w:fldCharType="end"/>
      </w:r>
    </w:p>
    <w:p w:rsidR="00196D0F" w:rsidRPr="003B71BF" w:rsidRDefault="00196D0F" w:rsidP="00C74AF5">
      <w:pPr>
        <w:rPr>
          <w:rFonts w:ascii="Calibri" w:hAnsi="Calibri" w:cs="MetaPlusBook-Roman"/>
          <w:sz w:val="18"/>
          <w:szCs w:val="18"/>
        </w:rPr>
      </w:pPr>
    </w:p>
    <w:p w:rsidR="00196D0F" w:rsidRPr="003B71BF" w:rsidRDefault="00196D0F" w:rsidP="00196D0F">
      <w:pPr>
        <w:rPr>
          <w:rFonts w:ascii="Calibri" w:hAnsi="Calibri" w:cs="MetaPlusBook-Roman"/>
          <w:sz w:val="18"/>
          <w:szCs w:val="18"/>
        </w:rPr>
      </w:pPr>
    </w:p>
    <w:p w:rsidR="00196D0F" w:rsidRPr="003B71BF" w:rsidRDefault="00196D0F" w:rsidP="00196D0F">
      <w:pPr>
        <w:autoSpaceDE w:val="0"/>
        <w:autoSpaceDN w:val="0"/>
        <w:adjustRightInd w:val="0"/>
        <w:rPr>
          <w:rFonts w:ascii="Calibri" w:hAnsi="Calibri" w:cs="MetaPlusBook-Roman"/>
          <w:sz w:val="18"/>
          <w:szCs w:val="18"/>
        </w:rPr>
      </w:pPr>
    </w:p>
    <w:p w:rsidR="00196D0F" w:rsidRPr="003B71BF" w:rsidRDefault="00196D0F" w:rsidP="00196D0F">
      <w:pPr>
        <w:autoSpaceDE w:val="0"/>
        <w:autoSpaceDN w:val="0"/>
        <w:adjustRightInd w:val="0"/>
        <w:rPr>
          <w:rFonts w:ascii="Calibri" w:hAnsi="Calibri" w:cs="MetaPlusBook-Roman"/>
          <w:sz w:val="18"/>
          <w:szCs w:val="18"/>
        </w:rPr>
      </w:pPr>
    </w:p>
    <w:p w:rsidR="00196D0F" w:rsidRPr="003B71BF" w:rsidRDefault="00196D0F" w:rsidP="00104AF9">
      <w:pPr>
        <w:pStyle w:val="berschrift1"/>
        <w:rPr>
          <w:rFonts w:ascii="Calibri" w:hAnsi="Calibri"/>
        </w:rPr>
      </w:pPr>
    </w:p>
    <w:p w:rsidR="00E04FFB" w:rsidRPr="003B71BF" w:rsidRDefault="00E04FFB" w:rsidP="00104AF9">
      <w:pPr>
        <w:pStyle w:val="berschrift1"/>
        <w:rPr>
          <w:rFonts w:ascii="Calibri" w:hAnsi="Calibri"/>
        </w:rPr>
      </w:pPr>
      <w:r w:rsidRPr="003B71BF">
        <w:rPr>
          <w:rFonts w:ascii="Calibri" w:hAnsi="Calibri"/>
        </w:rPr>
        <w:t xml:space="preserve">Antrag auf Übertragung von Elternzeit </w:t>
      </w:r>
    </w:p>
    <w:p w:rsidR="00E04FFB" w:rsidRPr="003B71BF" w:rsidRDefault="00E04FFB" w:rsidP="00E04FFB">
      <w:pPr>
        <w:rPr>
          <w:rFonts w:ascii="Calibri" w:hAnsi="Calibri"/>
        </w:rPr>
      </w:pPr>
    </w:p>
    <w:p w:rsidR="00A36A77" w:rsidRPr="003B71BF" w:rsidRDefault="00A36A77" w:rsidP="00E04FFB">
      <w:pPr>
        <w:rPr>
          <w:rFonts w:ascii="Calibri" w:hAnsi="Calibri"/>
        </w:rPr>
      </w:pPr>
    </w:p>
    <w:p w:rsidR="00E04FFB" w:rsidRPr="007F3B56" w:rsidRDefault="00E04FFB" w:rsidP="00BB17C8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  <w:r w:rsidRPr="007F3B56">
        <w:rPr>
          <w:rFonts w:ascii="Calibri" w:eastAsia="MetaPlusBold" w:hAnsi="Calibri"/>
          <w:lang w:eastAsia="de-DE"/>
        </w:rPr>
        <w:t>Ich möchte</w:t>
      </w:r>
      <w:r w:rsidR="00196D0F" w:rsidRPr="007F3B56">
        <w:rPr>
          <w:rFonts w:ascii="Calibri" w:eastAsia="MetaPlusBold" w:hAnsi="Calibri"/>
          <w:lang w:eastAsia="de-DE"/>
        </w:rPr>
        <w:t xml:space="preserve"> </w:t>
      </w:r>
      <w:r w:rsidR="003209DF" w:rsidRPr="007F3B56">
        <w:rPr>
          <w:rFonts w:ascii="Calibri" w:eastAsia="MetaPlusBold" w:hAnsi="Calibri"/>
          <w:lang w:eastAsia="de-DE"/>
        </w:rPr>
        <w:fldChar w:fldCharType="begin">
          <w:ffData>
            <w:name w:val="Text10"/>
            <w:enabled/>
            <w:calcOnExit w:val="0"/>
            <w:textInput>
              <w:default w:val="gewünschte Anzahl, höchstens 24"/>
            </w:textInput>
          </w:ffData>
        </w:fldChar>
      </w:r>
      <w:bookmarkStart w:id="0" w:name="Text10"/>
      <w:r w:rsidR="003209DF" w:rsidRPr="007F3B56">
        <w:rPr>
          <w:rFonts w:ascii="Calibri" w:eastAsia="MetaPlusBold" w:hAnsi="Calibri"/>
          <w:lang w:eastAsia="de-DE"/>
        </w:rPr>
        <w:instrText xml:space="preserve"> FORMTEXT </w:instrText>
      </w:r>
      <w:r w:rsidR="003209DF" w:rsidRPr="007F3B56">
        <w:rPr>
          <w:rFonts w:ascii="Calibri" w:eastAsia="MetaPlusBold" w:hAnsi="Calibri"/>
          <w:lang w:eastAsia="de-DE"/>
        </w:rPr>
      </w:r>
      <w:r w:rsidR="003209DF" w:rsidRPr="007F3B56">
        <w:rPr>
          <w:rFonts w:ascii="Calibri" w:eastAsia="MetaPlusBold" w:hAnsi="Calibri"/>
          <w:lang w:eastAsia="de-DE"/>
        </w:rPr>
        <w:fldChar w:fldCharType="separate"/>
      </w:r>
      <w:r w:rsidR="003209DF" w:rsidRPr="007F3B56">
        <w:rPr>
          <w:rFonts w:ascii="Calibri" w:eastAsia="MetaPlusBold" w:hAnsi="Calibri"/>
          <w:noProof/>
          <w:lang w:eastAsia="de-DE"/>
        </w:rPr>
        <w:t>gewünschte Anzahl, höchstens 24</w:t>
      </w:r>
      <w:r w:rsidR="003209DF" w:rsidRPr="007F3B56">
        <w:rPr>
          <w:rFonts w:ascii="Calibri" w:eastAsia="MetaPlusBold" w:hAnsi="Calibri"/>
          <w:lang w:eastAsia="de-DE"/>
        </w:rPr>
        <w:fldChar w:fldCharType="end"/>
      </w:r>
      <w:bookmarkEnd w:id="0"/>
      <w:r w:rsidR="003209DF" w:rsidRPr="007F3B56">
        <w:rPr>
          <w:rFonts w:ascii="Calibri" w:eastAsia="MetaPlusBold" w:hAnsi="Calibri"/>
          <w:lang w:eastAsia="de-DE"/>
        </w:rPr>
        <w:t xml:space="preserve"> </w:t>
      </w:r>
      <w:r w:rsidRPr="007F3B56">
        <w:rPr>
          <w:rFonts w:ascii="Calibri" w:eastAsia="MetaPlusBold" w:hAnsi="Calibri"/>
          <w:lang w:eastAsia="de-DE"/>
        </w:rPr>
        <w:t>Monate meiner Elternzeit auf die Zeit zwischen dem dritten und achten Lebensjahr meines Kindes</w:t>
      </w:r>
      <w:r w:rsidR="003209DF" w:rsidRPr="007F3B56">
        <w:rPr>
          <w:rFonts w:ascii="Calibri" w:eastAsia="MetaPlusBold" w:hAnsi="Calibri"/>
          <w:lang w:eastAsia="de-DE"/>
        </w:rPr>
        <w:t xml:space="preserve"> </w:t>
      </w:r>
      <w:r w:rsidR="003209DF" w:rsidRPr="007F3B56">
        <w:rPr>
          <w:rFonts w:ascii="Calibri" w:eastAsia="MetaPlusBold" w:hAnsi="Calibri"/>
          <w:lang w:eastAsia="de-DE"/>
        </w:rPr>
        <w:fldChar w:fldCharType="begin">
          <w:ffData>
            <w:name w:val="Text11"/>
            <w:enabled/>
            <w:calcOnExit w:val="0"/>
            <w:textInput>
              <w:default w:val="Vorname Name"/>
            </w:textInput>
          </w:ffData>
        </w:fldChar>
      </w:r>
      <w:bookmarkStart w:id="1" w:name="Text11"/>
      <w:r w:rsidR="003209DF" w:rsidRPr="007F3B56">
        <w:rPr>
          <w:rFonts w:ascii="Calibri" w:eastAsia="MetaPlusBold" w:hAnsi="Calibri"/>
          <w:lang w:eastAsia="de-DE"/>
        </w:rPr>
        <w:instrText xml:space="preserve"> FORMTEXT </w:instrText>
      </w:r>
      <w:r w:rsidR="003209DF" w:rsidRPr="007F3B56">
        <w:rPr>
          <w:rFonts w:ascii="Calibri" w:eastAsia="MetaPlusBold" w:hAnsi="Calibri"/>
          <w:lang w:eastAsia="de-DE"/>
        </w:rPr>
      </w:r>
      <w:r w:rsidR="003209DF" w:rsidRPr="007F3B56">
        <w:rPr>
          <w:rFonts w:ascii="Calibri" w:eastAsia="MetaPlusBold" w:hAnsi="Calibri"/>
          <w:lang w:eastAsia="de-DE"/>
        </w:rPr>
        <w:fldChar w:fldCharType="separate"/>
      </w:r>
      <w:r w:rsidR="003209DF" w:rsidRPr="007F3B56">
        <w:rPr>
          <w:rFonts w:ascii="Calibri" w:eastAsia="MetaPlusBold" w:hAnsi="Calibri"/>
          <w:noProof/>
          <w:lang w:eastAsia="de-DE"/>
        </w:rPr>
        <w:t>Vorname Name</w:t>
      </w:r>
      <w:r w:rsidR="003209DF" w:rsidRPr="007F3B56">
        <w:rPr>
          <w:rFonts w:ascii="Calibri" w:eastAsia="MetaPlusBold" w:hAnsi="Calibri"/>
          <w:lang w:eastAsia="de-DE"/>
        </w:rPr>
        <w:fldChar w:fldCharType="end"/>
      </w:r>
      <w:bookmarkEnd w:id="1"/>
      <w:r w:rsidR="004D376F" w:rsidRPr="007F3B56">
        <w:rPr>
          <w:rFonts w:ascii="Calibri" w:eastAsia="MetaPlusBold" w:hAnsi="Calibri"/>
          <w:lang w:eastAsia="de-DE"/>
        </w:rPr>
        <w:t>, geb.</w:t>
      </w:r>
      <w:r w:rsidR="003209DF" w:rsidRPr="007F3B56">
        <w:rPr>
          <w:rFonts w:ascii="Calibri" w:eastAsia="MetaPlusBold" w:hAnsi="Calibri"/>
          <w:lang w:eastAsia="de-DE"/>
        </w:rPr>
        <w:t xml:space="preserve"> </w:t>
      </w:r>
      <w:r w:rsidR="003209DF" w:rsidRPr="007F3B56">
        <w:rPr>
          <w:rFonts w:ascii="Calibri" w:eastAsia="MetaPlusBold" w:hAnsi="Calibri"/>
          <w:lang w:eastAsia="de-DE"/>
        </w:rPr>
        <w:fldChar w:fldCharType="begin">
          <w:ffData>
            <w:name w:val="Text12"/>
            <w:enabled/>
            <w:calcOnExit w:val="0"/>
            <w:textInput>
              <w:default w:val="Geburtsdatum"/>
            </w:textInput>
          </w:ffData>
        </w:fldChar>
      </w:r>
      <w:bookmarkStart w:id="2" w:name="Text12"/>
      <w:r w:rsidR="003209DF" w:rsidRPr="007F3B56">
        <w:rPr>
          <w:rFonts w:ascii="Calibri" w:eastAsia="MetaPlusBold" w:hAnsi="Calibri"/>
          <w:lang w:eastAsia="de-DE"/>
        </w:rPr>
        <w:instrText xml:space="preserve"> FORMTEXT </w:instrText>
      </w:r>
      <w:r w:rsidR="003209DF" w:rsidRPr="007F3B56">
        <w:rPr>
          <w:rFonts w:ascii="Calibri" w:eastAsia="MetaPlusBold" w:hAnsi="Calibri"/>
          <w:lang w:eastAsia="de-DE"/>
        </w:rPr>
      </w:r>
      <w:r w:rsidR="003209DF" w:rsidRPr="007F3B56">
        <w:rPr>
          <w:rFonts w:ascii="Calibri" w:eastAsia="MetaPlusBold" w:hAnsi="Calibri"/>
          <w:lang w:eastAsia="de-DE"/>
        </w:rPr>
        <w:fldChar w:fldCharType="separate"/>
      </w:r>
      <w:r w:rsidR="003209DF" w:rsidRPr="007F3B56">
        <w:rPr>
          <w:rFonts w:ascii="Calibri" w:eastAsia="MetaPlusBold" w:hAnsi="Calibri"/>
          <w:noProof/>
          <w:lang w:eastAsia="de-DE"/>
        </w:rPr>
        <w:t>Geburtsdatum</w:t>
      </w:r>
      <w:r w:rsidR="003209DF" w:rsidRPr="007F3B56">
        <w:rPr>
          <w:rFonts w:ascii="Calibri" w:eastAsia="MetaPlusBold" w:hAnsi="Calibri"/>
          <w:lang w:eastAsia="de-DE"/>
        </w:rPr>
        <w:fldChar w:fldCharType="end"/>
      </w:r>
      <w:bookmarkEnd w:id="2"/>
      <w:r w:rsidR="004D376F" w:rsidRPr="007F3B56">
        <w:rPr>
          <w:rFonts w:ascii="Calibri" w:eastAsia="MetaPlusBold" w:hAnsi="Calibri"/>
          <w:lang w:eastAsia="de-DE"/>
        </w:rPr>
        <w:t xml:space="preserve">, </w:t>
      </w:r>
      <w:r w:rsidRPr="007F3B56">
        <w:rPr>
          <w:rFonts w:ascii="Calibri" w:eastAsia="MetaPlusBold" w:hAnsi="Calibri"/>
          <w:lang w:eastAsia="de-DE"/>
        </w:rPr>
        <w:t xml:space="preserve">übertragen. </w:t>
      </w:r>
    </w:p>
    <w:p w:rsidR="00E04FFB" w:rsidRPr="007F3B56" w:rsidRDefault="00E04FFB" w:rsidP="00BB17C8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</w:p>
    <w:p w:rsidR="00A36A77" w:rsidRPr="007F3B56" w:rsidRDefault="00A36A77" w:rsidP="00BB17C8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</w:p>
    <w:p w:rsidR="00A36A77" w:rsidRPr="007F3B56" w:rsidRDefault="00A36A77" w:rsidP="00BB17C8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</w:p>
    <w:p w:rsidR="00E04FFB" w:rsidRPr="007F3B56" w:rsidRDefault="00E04FFB" w:rsidP="00BB17C8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  <w:r w:rsidRPr="007F3B56">
        <w:rPr>
          <w:rFonts w:ascii="Calibri" w:eastAsia="MetaPlusBold" w:hAnsi="Calibri"/>
          <w:lang w:eastAsia="de-DE"/>
        </w:rPr>
        <w:t>Ich bestätige, dass mein Kind mit mir in einem Haushalt lebt und</w:t>
      </w:r>
      <w:r w:rsidR="00196D0F" w:rsidRPr="007F3B56">
        <w:rPr>
          <w:rFonts w:ascii="Calibri" w:eastAsia="MetaPlusBold" w:hAnsi="Calibri"/>
          <w:lang w:eastAsia="de-DE"/>
        </w:rPr>
        <w:t xml:space="preserve"> </w:t>
      </w:r>
      <w:r w:rsidRPr="007F3B56">
        <w:rPr>
          <w:rFonts w:ascii="Calibri" w:eastAsia="MetaPlusBold" w:hAnsi="Calibri"/>
          <w:lang w:eastAsia="de-DE"/>
        </w:rPr>
        <w:t xml:space="preserve">von mir selbst betreut und erzogen wird. </w:t>
      </w:r>
    </w:p>
    <w:p w:rsidR="00E04FFB" w:rsidRPr="007F3B56" w:rsidRDefault="00E04FFB" w:rsidP="00BB17C8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</w:p>
    <w:p w:rsidR="00A36A77" w:rsidRPr="007F3B56" w:rsidRDefault="00A36A77" w:rsidP="00BB17C8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</w:p>
    <w:p w:rsidR="00E04FFB" w:rsidRPr="007F3B56" w:rsidRDefault="00E04FFB" w:rsidP="00BB17C8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  <w:r w:rsidRPr="007F3B56">
        <w:rPr>
          <w:rFonts w:ascii="Calibri" w:eastAsia="MetaPlusBold" w:hAnsi="Calibri"/>
          <w:lang w:eastAsia="de-DE"/>
        </w:rPr>
        <w:t>Ich bitte um schriftliche Be</w:t>
      </w:r>
      <w:r w:rsidR="00196D0F" w:rsidRPr="007F3B56">
        <w:rPr>
          <w:rFonts w:ascii="Calibri" w:eastAsia="MetaPlusBold" w:hAnsi="Calibri"/>
          <w:lang w:eastAsia="de-DE"/>
        </w:rPr>
        <w:t>stätigung meines Antrags bzw. um</w:t>
      </w:r>
      <w:r w:rsidRPr="007F3B56">
        <w:rPr>
          <w:rFonts w:ascii="Calibri" w:eastAsia="MetaPlusBold" w:hAnsi="Calibri"/>
          <w:lang w:eastAsia="de-DE"/>
        </w:rPr>
        <w:t xml:space="preserve"> ein klärendes Gespräch. </w:t>
      </w:r>
    </w:p>
    <w:p w:rsidR="00E04FFB" w:rsidRPr="007F3B56" w:rsidRDefault="00E04FFB" w:rsidP="00BB17C8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</w:p>
    <w:p w:rsidR="00E04FFB" w:rsidRPr="007F3B56" w:rsidRDefault="00E04FFB" w:rsidP="00BB17C8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</w:p>
    <w:p w:rsidR="003209DF" w:rsidRPr="007F3B56" w:rsidRDefault="003209DF" w:rsidP="00BB17C8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</w:p>
    <w:p w:rsidR="003209DF" w:rsidRPr="007F3B56" w:rsidRDefault="003209DF" w:rsidP="00BB17C8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</w:p>
    <w:p w:rsidR="003209DF" w:rsidRPr="007F3B56" w:rsidRDefault="003209DF" w:rsidP="003209DF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  <w:r w:rsidRPr="007F3B56">
        <w:rPr>
          <w:rFonts w:ascii="Calibri" w:eastAsia="MetaPlusBold" w:hAnsi="Calibri"/>
          <w:i/>
          <w:lang w:eastAsia="de-DE"/>
        </w:rPr>
        <w:fldChar w:fldCharType="begin">
          <w:ffData>
            <w:name w:val="Text8"/>
            <w:enabled/>
            <w:calcOnExit w:val="0"/>
            <w:textInput>
              <w:default w:val="(Unterschrift)"/>
            </w:textInput>
          </w:ffData>
        </w:fldChar>
      </w:r>
      <w:r w:rsidRPr="007F3B56">
        <w:rPr>
          <w:rFonts w:ascii="Calibri" w:eastAsia="MetaPlusBold" w:hAnsi="Calibri"/>
          <w:i/>
          <w:lang w:eastAsia="de-DE"/>
        </w:rPr>
        <w:instrText xml:space="preserve"> FORMTEXT </w:instrText>
      </w:r>
      <w:r w:rsidRPr="007F3B56">
        <w:rPr>
          <w:rFonts w:ascii="Calibri" w:eastAsia="MetaPlusBold" w:hAnsi="Calibri"/>
          <w:i/>
          <w:lang w:eastAsia="de-DE"/>
        </w:rPr>
      </w:r>
      <w:r w:rsidRPr="007F3B56">
        <w:rPr>
          <w:rFonts w:ascii="Calibri" w:eastAsia="MetaPlusBold" w:hAnsi="Calibri"/>
          <w:i/>
          <w:lang w:eastAsia="de-DE"/>
        </w:rPr>
        <w:fldChar w:fldCharType="separate"/>
      </w:r>
      <w:r w:rsidRPr="007F3B56">
        <w:rPr>
          <w:rFonts w:ascii="Calibri" w:eastAsia="MetaPlusBold" w:hAnsi="Calibri"/>
          <w:i/>
          <w:noProof/>
          <w:lang w:eastAsia="de-DE"/>
        </w:rPr>
        <w:t>(Unterschrift)</w:t>
      </w:r>
      <w:r w:rsidRPr="007F3B56">
        <w:rPr>
          <w:rFonts w:ascii="Calibri" w:eastAsia="MetaPlusBold" w:hAnsi="Calibri"/>
          <w:i/>
          <w:lang w:eastAsia="de-DE"/>
        </w:rPr>
        <w:fldChar w:fldCharType="end"/>
      </w:r>
    </w:p>
    <w:p w:rsidR="00196D0F" w:rsidRPr="007F3B56" w:rsidRDefault="00196D0F" w:rsidP="00E04FFB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</w:p>
    <w:p w:rsidR="007F3B56" w:rsidRPr="007F3B56" w:rsidRDefault="007F3B56" w:rsidP="00E04FFB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</w:p>
    <w:p w:rsidR="007F3B56" w:rsidRPr="007F3B56" w:rsidRDefault="007F3B56" w:rsidP="00E04FFB">
      <w:pPr>
        <w:autoSpaceDE w:val="0"/>
        <w:autoSpaceDN w:val="0"/>
        <w:adjustRightInd w:val="0"/>
        <w:rPr>
          <w:rFonts w:ascii="Calibri" w:eastAsia="MetaPlusBold" w:hAnsi="Calibri"/>
          <w:lang w:eastAsia="de-DE"/>
        </w:rPr>
      </w:pPr>
    </w:p>
    <w:p w:rsidR="007F3B56" w:rsidRDefault="007F3B56" w:rsidP="00E04FFB">
      <w:pPr>
        <w:autoSpaceDE w:val="0"/>
        <w:autoSpaceDN w:val="0"/>
        <w:adjustRightInd w:val="0"/>
        <w:rPr>
          <w:rFonts w:ascii="Calibri" w:eastAsia="MetaPlusBold" w:hAnsi="Calibri"/>
          <w:sz w:val="20"/>
          <w:szCs w:val="20"/>
          <w:lang w:eastAsia="de-DE"/>
        </w:rPr>
      </w:pPr>
    </w:p>
    <w:p w:rsidR="007F3B56" w:rsidRDefault="007F3B56" w:rsidP="00E04FFB">
      <w:pPr>
        <w:autoSpaceDE w:val="0"/>
        <w:autoSpaceDN w:val="0"/>
        <w:adjustRightInd w:val="0"/>
        <w:rPr>
          <w:rFonts w:ascii="Calibri" w:eastAsia="MetaPlusBold" w:hAnsi="Calibri"/>
          <w:sz w:val="20"/>
          <w:szCs w:val="20"/>
          <w:lang w:eastAsia="de-DE"/>
        </w:rPr>
      </w:pPr>
    </w:p>
    <w:p w:rsidR="007F3B56" w:rsidRDefault="007F3B56" w:rsidP="00E04FFB">
      <w:pPr>
        <w:autoSpaceDE w:val="0"/>
        <w:autoSpaceDN w:val="0"/>
        <w:adjustRightInd w:val="0"/>
        <w:rPr>
          <w:rFonts w:ascii="Calibri" w:eastAsia="MetaPlusBold" w:hAnsi="Calibri"/>
          <w:sz w:val="20"/>
          <w:szCs w:val="20"/>
          <w:lang w:eastAsia="de-DE"/>
        </w:rPr>
      </w:pPr>
    </w:p>
    <w:p w:rsidR="007F3B56" w:rsidRDefault="007F3B56" w:rsidP="00E04FFB">
      <w:pPr>
        <w:autoSpaceDE w:val="0"/>
        <w:autoSpaceDN w:val="0"/>
        <w:adjustRightInd w:val="0"/>
        <w:rPr>
          <w:rFonts w:ascii="Calibri" w:eastAsia="MetaPlusBold" w:hAnsi="Calibri"/>
          <w:sz w:val="20"/>
          <w:szCs w:val="20"/>
          <w:lang w:eastAsia="de-DE"/>
        </w:rPr>
      </w:pPr>
    </w:p>
    <w:p w:rsidR="007F3B56" w:rsidRDefault="007F3B56" w:rsidP="00E04FFB">
      <w:pPr>
        <w:autoSpaceDE w:val="0"/>
        <w:autoSpaceDN w:val="0"/>
        <w:adjustRightInd w:val="0"/>
        <w:rPr>
          <w:rFonts w:ascii="Calibri" w:eastAsia="MetaPlusBold" w:hAnsi="Calibri"/>
          <w:sz w:val="20"/>
          <w:szCs w:val="20"/>
          <w:lang w:eastAsia="de-DE"/>
        </w:rPr>
      </w:pPr>
    </w:p>
    <w:p w:rsidR="007F3B56" w:rsidRDefault="007F3B56" w:rsidP="00E04FFB">
      <w:pPr>
        <w:autoSpaceDE w:val="0"/>
        <w:autoSpaceDN w:val="0"/>
        <w:adjustRightInd w:val="0"/>
        <w:rPr>
          <w:rFonts w:ascii="Calibri" w:eastAsia="MetaPlusBold" w:hAnsi="Calibri"/>
          <w:sz w:val="20"/>
          <w:szCs w:val="20"/>
          <w:lang w:eastAsia="de-DE"/>
        </w:rPr>
      </w:pPr>
    </w:p>
    <w:p w:rsidR="007F3B56" w:rsidRPr="003B71BF" w:rsidRDefault="007F3B56" w:rsidP="00E04FFB">
      <w:pPr>
        <w:autoSpaceDE w:val="0"/>
        <w:autoSpaceDN w:val="0"/>
        <w:adjustRightInd w:val="0"/>
        <w:rPr>
          <w:rFonts w:ascii="Calibri" w:hAnsi="Calibri" w:cs="MetaPlusBook-Roman"/>
          <w:sz w:val="18"/>
          <w:szCs w:val="18"/>
        </w:rPr>
      </w:pPr>
    </w:p>
    <w:p w:rsidR="00196D0F" w:rsidRPr="003B71BF" w:rsidRDefault="00196D0F" w:rsidP="00E04FFB">
      <w:pPr>
        <w:autoSpaceDE w:val="0"/>
        <w:autoSpaceDN w:val="0"/>
        <w:adjustRightInd w:val="0"/>
        <w:rPr>
          <w:rFonts w:ascii="Calibri" w:hAnsi="Calibri" w:cs="MetaPlusBook-Roman"/>
          <w:sz w:val="18"/>
          <w:szCs w:val="18"/>
        </w:rPr>
      </w:pPr>
    </w:p>
    <w:p w:rsidR="00E04FFB" w:rsidRPr="003B71BF" w:rsidRDefault="007F3B56" w:rsidP="00E04FFB">
      <w:pPr>
        <w:autoSpaceDE w:val="0"/>
        <w:autoSpaceDN w:val="0"/>
        <w:adjustRightInd w:val="0"/>
        <w:rPr>
          <w:rFonts w:ascii="Calibri" w:eastAsia="MetaPlusBold" w:hAnsi="Calibri"/>
          <w:sz w:val="20"/>
          <w:szCs w:val="20"/>
          <w:lang w:eastAsia="de-DE"/>
        </w:rPr>
      </w:pPr>
      <w:r>
        <w:rPr>
          <w:rFonts w:ascii="Calibri" w:eastAsia="MetaPlusBold" w:hAnsi="Calibri"/>
          <w:sz w:val="20"/>
          <w:szCs w:val="20"/>
          <w:lang w:eastAsia="de-DE"/>
        </w:rPr>
        <w:t>Kopie an Betriebsrat</w:t>
      </w:r>
    </w:p>
    <w:p w:rsidR="00E04FFB" w:rsidRPr="003B71BF" w:rsidRDefault="00E04FFB" w:rsidP="00E04FFB">
      <w:pPr>
        <w:autoSpaceDE w:val="0"/>
        <w:autoSpaceDN w:val="0"/>
        <w:adjustRightInd w:val="0"/>
        <w:rPr>
          <w:rFonts w:ascii="Calibri" w:eastAsia="MetaPlusBold" w:hAnsi="Calibri"/>
          <w:sz w:val="20"/>
          <w:szCs w:val="20"/>
          <w:lang w:eastAsia="de-DE"/>
        </w:rPr>
      </w:pPr>
    </w:p>
    <w:p w:rsidR="00196D0F" w:rsidRPr="003B71BF" w:rsidRDefault="00196D0F" w:rsidP="00E04FFB">
      <w:pPr>
        <w:autoSpaceDE w:val="0"/>
        <w:autoSpaceDN w:val="0"/>
        <w:adjustRightInd w:val="0"/>
        <w:rPr>
          <w:rFonts w:ascii="Calibri" w:eastAsia="MetaPlusBold" w:hAnsi="Calibri"/>
          <w:sz w:val="20"/>
          <w:szCs w:val="20"/>
          <w:lang w:eastAsia="de-DE"/>
        </w:rPr>
      </w:pPr>
    </w:p>
    <w:p w:rsidR="00340061" w:rsidRPr="003B71BF" w:rsidRDefault="00E04FFB" w:rsidP="00E04FFB">
      <w:pPr>
        <w:autoSpaceDE w:val="0"/>
        <w:autoSpaceDN w:val="0"/>
        <w:adjustRightInd w:val="0"/>
        <w:rPr>
          <w:rFonts w:ascii="Calibri" w:eastAsia="MetaPlusBold" w:hAnsi="Calibri"/>
          <w:sz w:val="20"/>
          <w:szCs w:val="20"/>
          <w:lang w:eastAsia="de-DE"/>
        </w:rPr>
      </w:pPr>
      <w:r w:rsidRPr="003B71BF">
        <w:rPr>
          <w:rFonts w:ascii="Calibri" w:eastAsia="MetaPlusBold" w:hAnsi="Calibri"/>
          <w:sz w:val="20"/>
          <w:szCs w:val="20"/>
          <w:lang w:eastAsia="de-DE"/>
        </w:rPr>
        <w:t>Am __________ Antrag erhalten:</w:t>
      </w:r>
      <w:r w:rsidR="00196D0F" w:rsidRPr="003B71BF">
        <w:rPr>
          <w:rFonts w:ascii="Calibri" w:eastAsia="MetaPlusBold" w:hAnsi="Calibri"/>
          <w:sz w:val="20"/>
          <w:szCs w:val="20"/>
          <w:lang w:eastAsia="de-DE"/>
        </w:rPr>
        <w:t xml:space="preserve"> </w:t>
      </w:r>
      <w:r w:rsidRPr="003B71BF">
        <w:rPr>
          <w:rFonts w:ascii="Calibri" w:eastAsia="MetaPlusBold" w:hAnsi="Calibri"/>
          <w:sz w:val="20"/>
          <w:szCs w:val="20"/>
          <w:lang w:eastAsia="de-DE"/>
        </w:rPr>
        <w:t>____________________</w:t>
      </w:r>
      <w:r w:rsidR="00196D0F" w:rsidRPr="003B71BF">
        <w:rPr>
          <w:rFonts w:ascii="Calibri" w:eastAsia="MetaPlusBold" w:hAnsi="Calibri"/>
          <w:sz w:val="20"/>
          <w:szCs w:val="20"/>
          <w:lang w:eastAsia="de-DE"/>
        </w:rPr>
        <w:t xml:space="preserve"> </w:t>
      </w:r>
      <w:r w:rsidR="00196D0F" w:rsidRPr="003B71BF">
        <w:rPr>
          <w:rFonts w:ascii="Calibri" w:eastAsia="MetaPlusBold" w:hAnsi="Calibri"/>
          <w:i/>
          <w:sz w:val="18"/>
          <w:szCs w:val="18"/>
          <w:lang w:eastAsia="de-DE"/>
        </w:rPr>
        <w:t>(P</w:t>
      </w:r>
      <w:r w:rsidRPr="003B71BF">
        <w:rPr>
          <w:rFonts w:ascii="Calibri" w:eastAsia="MetaPlusBold" w:hAnsi="Calibri"/>
          <w:i/>
          <w:sz w:val="18"/>
          <w:szCs w:val="18"/>
          <w:lang w:eastAsia="de-DE"/>
        </w:rPr>
        <w:t>ersonalabteilung)</w:t>
      </w:r>
    </w:p>
    <w:p w:rsidR="00E04FFB" w:rsidRPr="00340061" w:rsidRDefault="00E04FFB" w:rsidP="00340061">
      <w:pPr>
        <w:rPr>
          <w:lang w:eastAsia="de-DE"/>
        </w:rPr>
      </w:pPr>
      <w:bookmarkStart w:id="3" w:name="_GoBack"/>
      <w:bookmarkEnd w:id="3"/>
    </w:p>
    <w:sectPr w:rsidR="00E04FFB" w:rsidRPr="0034006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PlusBold">
    <w:altName w:val="Arial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etaPlusBook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426FF"/>
    <w:multiLevelType w:val="hybridMultilevel"/>
    <w:tmpl w:val="3E9C486E"/>
    <w:lvl w:ilvl="0" w:tplc="0407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" w15:restartNumberingAfterBreak="0">
    <w:nsid w:val="46475FCE"/>
    <w:multiLevelType w:val="hybridMultilevel"/>
    <w:tmpl w:val="5DCE06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DC4"/>
    <w:rsid w:val="000119E1"/>
    <w:rsid w:val="000224D9"/>
    <w:rsid w:val="00023455"/>
    <w:rsid w:val="00026838"/>
    <w:rsid w:val="0003573B"/>
    <w:rsid w:val="0004691F"/>
    <w:rsid w:val="00092E44"/>
    <w:rsid w:val="000B490F"/>
    <w:rsid w:val="000F2DC9"/>
    <w:rsid w:val="001040F5"/>
    <w:rsid w:val="00104AF9"/>
    <w:rsid w:val="001125C7"/>
    <w:rsid w:val="001527B1"/>
    <w:rsid w:val="00152D60"/>
    <w:rsid w:val="00171963"/>
    <w:rsid w:val="00182312"/>
    <w:rsid w:val="00193A1C"/>
    <w:rsid w:val="00196D0F"/>
    <w:rsid w:val="001F16D6"/>
    <w:rsid w:val="00246C4A"/>
    <w:rsid w:val="002E5655"/>
    <w:rsid w:val="00304DD5"/>
    <w:rsid w:val="003079AB"/>
    <w:rsid w:val="00316173"/>
    <w:rsid w:val="003202F6"/>
    <w:rsid w:val="003209DF"/>
    <w:rsid w:val="00340061"/>
    <w:rsid w:val="00353254"/>
    <w:rsid w:val="00356543"/>
    <w:rsid w:val="003712DC"/>
    <w:rsid w:val="003B71BF"/>
    <w:rsid w:val="003D663E"/>
    <w:rsid w:val="00402E38"/>
    <w:rsid w:val="00413984"/>
    <w:rsid w:val="004475C0"/>
    <w:rsid w:val="00464A1D"/>
    <w:rsid w:val="00484B01"/>
    <w:rsid w:val="004A1D89"/>
    <w:rsid w:val="004D376F"/>
    <w:rsid w:val="005173FF"/>
    <w:rsid w:val="00581929"/>
    <w:rsid w:val="00597B68"/>
    <w:rsid w:val="005B121D"/>
    <w:rsid w:val="005F35B0"/>
    <w:rsid w:val="005F3AC2"/>
    <w:rsid w:val="00604471"/>
    <w:rsid w:val="00604DC4"/>
    <w:rsid w:val="00647986"/>
    <w:rsid w:val="00647FD6"/>
    <w:rsid w:val="00715F09"/>
    <w:rsid w:val="007270BE"/>
    <w:rsid w:val="007A161D"/>
    <w:rsid w:val="007D73C2"/>
    <w:rsid w:val="007E0785"/>
    <w:rsid w:val="007F3B56"/>
    <w:rsid w:val="00841827"/>
    <w:rsid w:val="00853A03"/>
    <w:rsid w:val="008A00C0"/>
    <w:rsid w:val="008B7A34"/>
    <w:rsid w:val="008C62EE"/>
    <w:rsid w:val="008F0475"/>
    <w:rsid w:val="00963867"/>
    <w:rsid w:val="009838AA"/>
    <w:rsid w:val="009B2969"/>
    <w:rsid w:val="009C7F71"/>
    <w:rsid w:val="00A01B45"/>
    <w:rsid w:val="00A3494B"/>
    <w:rsid w:val="00A36A77"/>
    <w:rsid w:val="00A61778"/>
    <w:rsid w:val="00A809C5"/>
    <w:rsid w:val="00A87D2A"/>
    <w:rsid w:val="00A91DAD"/>
    <w:rsid w:val="00A93420"/>
    <w:rsid w:val="00AB5197"/>
    <w:rsid w:val="00AC1676"/>
    <w:rsid w:val="00AE6499"/>
    <w:rsid w:val="00B04231"/>
    <w:rsid w:val="00B443BE"/>
    <w:rsid w:val="00BB17C8"/>
    <w:rsid w:val="00C0722E"/>
    <w:rsid w:val="00C14F7F"/>
    <w:rsid w:val="00C16F10"/>
    <w:rsid w:val="00C32A5B"/>
    <w:rsid w:val="00C34055"/>
    <w:rsid w:val="00C45688"/>
    <w:rsid w:val="00C63349"/>
    <w:rsid w:val="00C74AF5"/>
    <w:rsid w:val="00D139E8"/>
    <w:rsid w:val="00D311C3"/>
    <w:rsid w:val="00D54820"/>
    <w:rsid w:val="00D71B1C"/>
    <w:rsid w:val="00D7558E"/>
    <w:rsid w:val="00D86C24"/>
    <w:rsid w:val="00E019A9"/>
    <w:rsid w:val="00E04FFB"/>
    <w:rsid w:val="00E22E21"/>
    <w:rsid w:val="00EA177A"/>
    <w:rsid w:val="00EA7B1E"/>
    <w:rsid w:val="00EB05C7"/>
    <w:rsid w:val="00EE2D6B"/>
    <w:rsid w:val="00EF04D0"/>
    <w:rsid w:val="00EF2ED2"/>
    <w:rsid w:val="00EF6ACF"/>
    <w:rsid w:val="00EF6CD7"/>
    <w:rsid w:val="00F45425"/>
    <w:rsid w:val="00F70AD9"/>
    <w:rsid w:val="00F837D5"/>
    <w:rsid w:val="00FB45B1"/>
    <w:rsid w:val="00FC5A8D"/>
    <w:rsid w:val="00FC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dd"/>
    </o:shapedefaults>
    <o:shapelayout v:ext="edit">
      <o:idmap v:ext="edit" data="1"/>
    </o:shapelayout>
  </w:shapeDefaults>
  <w:decimalSymbol w:val=","/>
  <w:listSeparator w:val=";"/>
  <w14:docId w14:val="5D09E854"/>
  <w15:chartTrackingRefBased/>
  <w15:docId w15:val="{A254B6D8-F739-468D-A769-D3A8E2335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04FFB"/>
    <w:rPr>
      <w:sz w:val="24"/>
      <w:szCs w:val="24"/>
      <w:lang w:eastAsia="ja-JP"/>
    </w:rPr>
  </w:style>
  <w:style w:type="paragraph" w:styleId="berschrift1">
    <w:name w:val="heading 1"/>
    <w:basedOn w:val="Standard"/>
    <w:next w:val="Standard"/>
    <w:qFormat/>
    <w:rsid w:val="00853A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3">
    <w:name w:val="heading 3"/>
    <w:basedOn w:val="Standard"/>
    <w:next w:val="Standard"/>
    <w:qFormat/>
    <w:rsid w:val="00853A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bold">
    <w:name w:val="Fließt.bold"/>
    <w:rsid w:val="00EA7B1E"/>
    <w:pPr>
      <w:spacing w:line="280" w:lineRule="exact"/>
    </w:pPr>
    <w:rPr>
      <w:rFonts w:ascii="MetaPlusBold" w:eastAsia="MetaPlusBold" w:hAnsi="MetaPlusBold"/>
    </w:rPr>
  </w:style>
  <w:style w:type="table" w:styleId="Tabellenraster">
    <w:name w:val="Table Grid"/>
    <w:basedOn w:val="NormaleTabelle"/>
    <w:rsid w:val="009638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7270B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7270BE"/>
    <w:rPr>
      <w:rFonts w:ascii="Tahoma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9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556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1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94550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1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7390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864332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AA611-A058-4A6D-A85D-7D1A9A611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EAA7C450.dotm</Template>
  <TotalTime>0</TotalTime>
  <Pages>1</Pages>
  <Words>115</Words>
  <Characters>698</Characters>
  <Application>Microsoft Office Word</Application>
  <DocSecurity>0</DocSecurity>
  <Lines>49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</vt:lpstr>
    </vt:vector>
  </TitlesOfParts>
  <Company>IG Metall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</dc:title>
  <dc:subject/>
  <dc:creator>Graf, Julia</dc:creator>
  <cp:keywords/>
  <cp:lastModifiedBy>Graf, Julia</cp:lastModifiedBy>
  <cp:revision>3</cp:revision>
  <cp:lastPrinted>2015-07-01T11:00:00Z</cp:lastPrinted>
  <dcterms:created xsi:type="dcterms:W3CDTF">2019-07-22T07:14:00Z</dcterms:created>
  <dcterms:modified xsi:type="dcterms:W3CDTF">2019-07-22T07:16:00Z</dcterms:modified>
</cp:coreProperties>
</file>