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9C5" w:rsidRPr="003202F6" w:rsidRDefault="003202F6">
      <w:pPr>
        <w:rPr>
          <w:rFonts w:ascii="Calibri" w:hAnsi="Calibri"/>
          <w:u w:val="single"/>
        </w:rPr>
      </w:pPr>
      <w:r>
        <w:rPr>
          <w:rFonts w:ascii="Calibri" w:hAnsi="Calibr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3596005</wp:posOffset>
                </wp:positionH>
                <wp:positionV relativeFrom="paragraph">
                  <wp:posOffset>167005</wp:posOffset>
                </wp:positionV>
                <wp:extent cx="1757680" cy="0"/>
                <wp:effectExtent l="0" t="0" r="33020" b="19050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76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7A50C5" id="Gerader Verbinde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3.15pt,13.15pt" to="421.5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" strokecolor="black [3213]" strokeweight=".5pt">
                <v:stroke joinstyle="miter"/>
              </v:line>
            </w:pict>
          </mc:Fallback>
        </mc:AlternateContent>
      </w:r>
      <w:r w:rsidR="00A809C5" w:rsidRPr="003B71BF">
        <w:rPr>
          <w:rFonts w:ascii="Calibri" w:hAnsi="Calibri"/>
        </w:rPr>
        <w:t>An die Personalabteilung</w:t>
      </w:r>
      <w:r w:rsidR="00A809C5" w:rsidRPr="003B71BF">
        <w:rPr>
          <w:rFonts w:ascii="Calibri" w:hAnsi="Calibri"/>
        </w:rPr>
        <w:tab/>
      </w:r>
      <w:r w:rsidR="00A809C5" w:rsidRPr="003B71BF">
        <w:rPr>
          <w:rFonts w:ascii="Calibri" w:hAnsi="Calibri"/>
        </w:rPr>
        <w:tab/>
      </w:r>
      <w:r w:rsidR="00A809C5" w:rsidRPr="003B71BF">
        <w:rPr>
          <w:rFonts w:ascii="Calibri" w:hAnsi="Calibri"/>
        </w:rPr>
        <w:tab/>
      </w:r>
      <w:r w:rsidR="00A809C5" w:rsidRPr="003B71BF">
        <w:rPr>
          <w:rFonts w:ascii="Calibri" w:hAnsi="Calibri"/>
        </w:rPr>
        <w:tab/>
      </w:r>
      <w:r w:rsidR="00A809C5" w:rsidRPr="003B71BF">
        <w:rPr>
          <w:rFonts w:ascii="Calibri" w:hAnsi="Calibri"/>
        </w:rPr>
        <w:tab/>
      </w:r>
    </w:p>
    <w:p w:rsidR="00A809C5" w:rsidRPr="003B71BF" w:rsidRDefault="00A809C5">
      <w:pPr>
        <w:rPr>
          <w:rFonts w:ascii="Calibri" w:hAnsi="Calibri"/>
        </w:rPr>
      </w:pPr>
      <w:r w:rsidRPr="003B71BF">
        <w:rPr>
          <w:rFonts w:ascii="Calibri" w:hAnsi="Calibri"/>
        </w:rPr>
        <w:t>im Hause</w:t>
      </w:r>
      <w:r w:rsidRPr="003B71BF">
        <w:rPr>
          <w:rFonts w:ascii="Calibri" w:hAnsi="Calibri"/>
        </w:rPr>
        <w:tab/>
      </w:r>
      <w:r w:rsidRPr="003B71BF">
        <w:rPr>
          <w:rFonts w:ascii="Calibri" w:hAnsi="Calibri"/>
        </w:rPr>
        <w:tab/>
      </w:r>
      <w:r w:rsidRPr="003B71BF">
        <w:rPr>
          <w:rFonts w:ascii="Calibri" w:hAnsi="Calibri"/>
        </w:rPr>
        <w:tab/>
      </w:r>
      <w:r w:rsidRPr="003B71BF">
        <w:rPr>
          <w:rFonts w:ascii="Calibri" w:hAnsi="Calibri"/>
        </w:rPr>
        <w:tab/>
      </w:r>
      <w:r w:rsidRPr="003B71BF">
        <w:rPr>
          <w:rFonts w:ascii="Calibri" w:hAnsi="Calibri"/>
        </w:rPr>
        <w:tab/>
      </w:r>
      <w:r w:rsidRPr="003B71BF">
        <w:rPr>
          <w:rFonts w:ascii="Calibri" w:hAnsi="Calibri"/>
        </w:rPr>
        <w:tab/>
      </w:r>
      <w:r w:rsidRPr="003B71BF">
        <w:rPr>
          <w:rFonts w:ascii="Calibri" w:hAnsi="Calibri"/>
        </w:rPr>
        <w:tab/>
      </w:r>
      <w:r w:rsidR="003202F6" w:rsidRPr="003202F6">
        <w:rPr>
          <w:rFonts w:ascii="Calibri" w:hAnsi="Calibri"/>
          <w:i/>
        </w:rPr>
        <w:t>Vor- und Nachname</w:t>
      </w:r>
      <w:r w:rsidRPr="003B71BF">
        <w:rPr>
          <w:rFonts w:ascii="Calibri" w:hAnsi="Calibri" w:cs="MetaPlusBook-Roman"/>
          <w:i/>
          <w:sz w:val="18"/>
          <w:szCs w:val="18"/>
        </w:rPr>
        <w:tab/>
      </w:r>
      <w:r w:rsidRPr="003B71BF">
        <w:rPr>
          <w:rFonts w:ascii="Calibri" w:hAnsi="Calibri"/>
        </w:rPr>
        <w:tab/>
      </w:r>
    </w:p>
    <w:p w:rsidR="00853A03" w:rsidRPr="003B71BF" w:rsidRDefault="003202F6">
      <w:pPr>
        <w:rPr>
          <w:rFonts w:ascii="Calibri" w:hAnsi="Calibri"/>
        </w:rPr>
      </w:pPr>
      <w:bookmarkStart w:id="0" w:name="_GoBack"/>
      <w:bookmarkEnd w:id="0"/>
      <w:r>
        <w:rPr>
          <w:rFonts w:ascii="Calibri" w:hAnsi="Calibr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3EA82A" wp14:editId="43C60144">
                <wp:simplePos x="0" y="0"/>
                <wp:positionH relativeFrom="column">
                  <wp:posOffset>3590925</wp:posOffset>
                </wp:positionH>
                <wp:positionV relativeFrom="paragraph">
                  <wp:posOffset>155575</wp:posOffset>
                </wp:positionV>
                <wp:extent cx="1757680" cy="0"/>
                <wp:effectExtent l="0" t="0" r="33020" b="1905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76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679A04" id="Gerader Verbinde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2.75pt,12.25pt" to="421.1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" strokecolor="black [3213]" strokeweight=".5pt">
                <v:stroke joinstyle="miter"/>
              </v:line>
            </w:pict>
          </mc:Fallback>
        </mc:AlternateContent>
      </w:r>
    </w:p>
    <w:p w:rsidR="003202F6" w:rsidRDefault="00A809C5" w:rsidP="003202F6">
      <w:pPr>
        <w:rPr>
          <w:rFonts w:ascii="Calibri" w:hAnsi="Calibri"/>
        </w:rPr>
      </w:pPr>
      <w:r w:rsidRPr="003B71BF">
        <w:rPr>
          <w:rFonts w:ascii="Calibri" w:hAnsi="Calibri"/>
        </w:rPr>
        <w:tab/>
      </w:r>
      <w:r w:rsidRPr="003B71BF">
        <w:rPr>
          <w:rFonts w:ascii="Calibri" w:hAnsi="Calibri"/>
        </w:rPr>
        <w:tab/>
      </w:r>
      <w:r w:rsidRPr="003B71BF">
        <w:rPr>
          <w:rFonts w:ascii="Calibri" w:hAnsi="Calibri"/>
        </w:rPr>
        <w:tab/>
      </w:r>
      <w:r w:rsidRPr="003B71BF">
        <w:rPr>
          <w:rFonts w:ascii="Calibri" w:hAnsi="Calibri"/>
        </w:rPr>
        <w:tab/>
      </w:r>
      <w:r w:rsidRPr="003B71BF">
        <w:rPr>
          <w:rFonts w:ascii="Calibri" w:hAnsi="Calibri"/>
        </w:rPr>
        <w:tab/>
      </w:r>
      <w:r w:rsidRPr="003B71BF">
        <w:rPr>
          <w:rFonts w:ascii="Calibri" w:hAnsi="Calibri"/>
        </w:rPr>
        <w:tab/>
      </w:r>
    </w:p>
    <w:p w:rsidR="005173FF" w:rsidRPr="003202F6" w:rsidRDefault="003202F6" w:rsidP="003202F6">
      <w:pPr>
        <w:ind w:left="4956" w:firstLine="708"/>
        <w:rPr>
          <w:rFonts w:ascii="Calibri" w:hAnsi="Calibri"/>
        </w:rPr>
      </w:pPr>
      <w:r>
        <w:rPr>
          <w:rFonts w:ascii="Calibri" w:hAnsi="Calibr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1063A6" wp14:editId="48CB956C">
                <wp:simplePos x="0" y="0"/>
                <wp:positionH relativeFrom="column">
                  <wp:posOffset>3590925</wp:posOffset>
                </wp:positionH>
                <wp:positionV relativeFrom="paragraph">
                  <wp:posOffset>7620</wp:posOffset>
                </wp:positionV>
                <wp:extent cx="1757680" cy="0"/>
                <wp:effectExtent l="0" t="0" r="33020" b="19050"/>
                <wp:wrapNone/>
                <wp:docPr id="3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76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C6B948" id="Gerader Verbinder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2.75pt,.6pt" to="421.1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Calibri" w:hAnsi="Calibri"/>
          <w:i/>
        </w:rPr>
        <w:t>Abteilung, Kostenstell</w:t>
      </w:r>
      <w:r w:rsidRPr="003202F6">
        <w:rPr>
          <w:rFonts w:ascii="Calibri" w:hAnsi="Calibri"/>
          <w:i/>
        </w:rPr>
        <w:t>e, etc.</w:t>
      </w:r>
    </w:p>
    <w:p w:rsidR="00A809C5" w:rsidRPr="003B71BF" w:rsidRDefault="00A809C5">
      <w:pPr>
        <w:rPr>
          <w:rFonts w:ascii="Calibri" w:hAnsi="Calibri" w:cs="MetaPlusBook-Roman"/>
          <w:sz w:val="18"/>
          <w:szCs w:val="18"/>
        </w:rPr>
      </w:pPr>
      <w:r w:rsidRPr="003B71BF">
        <w:rPr>
          <w:rFonts w:ascii="Calibri" w:hAnsi="Calibri" w:cs="MetaPlusBook-Roman"/>
          <w:sz w:val="18"/>
          <w:szCs w:val="18"/>
        </w:rPr>
        <w:tab/>
      </w:r>
      <w:r w:rsidRPr="003B71BF">
        <w:rPr>
          <w:rFonts w:ascii="Calibri" w:hAnsi="Calibri" w:cs="MetaPlusBook-Roman"/>
          <w:sz w:val="18"/>
          <w:szCs w:val="18"/>
        </w:rPr>
        <w:tab/>
      </w:r>
      <w:r w:rsidRPr="003B71BF">
        <w:rPr>
          <w:rFonts w:ascii="Calibri" w:hAnsi="Calibri" w:cs="MetaPlusBook-Roman"/>
          <w:sz w:val="18"/>
          <w:szCs w:val="18"/>
        </w:rPr>
        <w:tab/>
      </w:r>
      <w:r w:rsidRPr="003B71BF">
        <w:rPr>
          <w:rFonts w:ascii="Calibri" w:hAnsi="Calibri" w:cs="MetaPlusBook-Roman"/>
          <w:sz w:val="18"/>
          <w:szCs w:val="18"/>
        </w:rPr>
        <w:tab/>
      </w:r>
      <w:r w:rsidRPr="003B71BF">
        <w:rPr>
          <w:rFonts w:ascii="Calibri" w:hAnsi="Calibri" w:cs="MetaPlusBook-Roman"/>
          <w:sz w:val="18"/>
          <w:szCs w:val="18"/>
        </w:rPr>
        <w:tab/>
      </w:r>
    </w:p>
    <w:p w:rsidR="00C34055" w:rsidRPr="003202F6" w:rsidRDefault="003202F6" w:rsidP="003202F6">
      <w:pPr>
        <w:ind w:left="4956" w:firstLine="708"/>
        <w:rPr>
          <w:rFonts w:ascii="Calibri" w:hAnsi="Calibri"/>
        </w:rPr>
      </w:pPr>
      <w:r>
        <w:rPr>
          <w:rFonts w:ascii="Calibri" w:hAnsi="Calibr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B8FC3E" wp14:editId="5DB19CBB">
                <wp:simplePos x="0" y="0"/>
                <wp:positionH relativeFrom="column">
                  <wp:posOffset>3590925</wp:posOffset>
                </wp:positionH>
                <wp:positionV relativeFrom="paragraph">
                  <wp:posOffset>19685</wp:posOffset>
                </wp:positionV>
                <wp:extent cx="1757680" cy="0"/>
                <wp:effectExtent l="0" t="0" r="33020" b="19050"/>
                <wp:wrapNone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76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FC5615" id="Gerader Verbinder 4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2.75pt,1.55pt" to="421.1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" strokecolor="black [3213]" strokeweight=".5pt">
                <v:stroke joinstyle="miter"/>
              </v:line>
            </w:pict>
          </mc:Fallback>
        </mc:AlternateContent>
      </w:r>
      <w:r w:rsidRPr="003202F6">
        <w:rPr>
          <w:rFonts w:ascii="Calibri" w:hAnsi="Calibri"/>
          <w:i/>
        </w:rPr>
        <w:t>Ort, Datum</w:t>
      </w:r>
    </w:p>
    <w:p w:rsidR="003202F6" w:rsidRDefault="003202F6">
      <w:pPr>
        <w:rPr>
          <w:rFonts w:ascii="Calibri" w:hAnsi="Calibri" w:cs="Arial"/>
          <w:b/>
          <w:sz w:val="32"/>
          <w:szCs w:val="32"/>
        </w:rPr>
      </w:pPr>
    </w:p>
    <w:p w:rsidR="003202F6" w:rsidRDefault="003202F6">
      <w:pPr>
        <w:rPr>
          <w:rFonts w:ascii="Calibri" w:hAnsi="Calibri" w:cs="Arial"/>
          <w:b/>
          <w:sz w:val="32"/>
          <w:szCs w:val="32"/>
        </w:rPr>
      </w:pPr>
    </w:p>
    <w:p w:rsidR="00B04231" w:rsidRPr="003B71BF" w:rsidRDefault="00B04231">
      <w:pPr>
        <w:rPr>
          <w:rFonts w:ascii="Calibri" w:hAnsi="Calibri" w:cs="Arial"/>
          <w:b/>
          <w:sz w:val="32"/>
          <w:szCs w:val="32"/>
        </w:rPr>
      </w:pPr>
      <w:r w:rsidRPr="003B71BF">
        <w:rPr>
          <w:rFonts w:ascii="Calibri" w:hAnsi="Calibri" w:cs="Arial"/>
          <w:b/>
          <w:sz w:val="32"/>
          <w:szCs w:val="32"/>
        </w:rPr>
        <w:t>An</w:t>
      </w:r>
      <w:r w:rsidR="00A809C5" w:rsidRPr="003B71BF">
        <w:rPr>
          <w:rFonts w:ascii="Calibri" w:hAnsi="Calibri" w:cs="Arial"/>
          <w:b/>
          <w:sz w:val="32"/>
          <w:szCs w:val="32"/>
        </w:rPr>
        <w:t>meldung der</w:t>
      </w:r>
      <w:r w:rsidRPr="003B71BF">
        <w:rPr>
          <w:rFonts w:ascii="Calibri" w:hAnsi="Calibri" w:cs="Arial"/>
          <w:b/>
          <w:sz w:val="32"/>
          <w:szCs w:val="32"/>
        </w:rPr>
        <w:t xml:space="preserve"> Elternzeit </w:t>
      </w:r>
    </w:p>
    <w:p w:rsidR="00B04231" w:rsidRPr="003B71BF" w:rsidRDefault="00B04231">
      <w:pPr>
        <w:rPr>
          <w:rFonts w:ascii="Calibri" w:hAnsi="Calibri"/>
          <w:b/>
        </w:rPr>
      </w:pPr>
    </w:p>
    <w:p w:rsidR="00853A03" w:rsidRPr="007F3B56" w:rsidRDefault="00B04231" w:rsidP="00BB17C8">
      <w:pPr>
        <w:autoSpaceDE w:val="0"/>
        <w:autoSpaceDN w:val="0"/>
        <w:adjustRightInd w:val="0"/>
        <w:rPr>
          <w:rFonts w:ascii="Calibri" w:eastAsia="MetaPlusBold" w:hAnsi="Calibri"/>
          <w:lang w:eastAsia="de-DE"/>
        </w:rPr>
      </w:pPr>
      <w:r w:rsidRPr="007F3B56">
        <w:rPr>
          <w:rFonts w:ascii="Calibri" w:eastAsia="MetaPlusBold" w:hAnsi="Calibri"/>
          <w:lang w:eastAsia="de-DE"/>
        </w:rPr>
        <w:t>Nach d</w:t>
      </w:r>
      <w:r w:rsidR="00A809C5" w:rsidRPr="007F3B56">
        <w:rPr>
          <w:rFonts w:ascii="Calibri" w:eastAsia="MetaPlusBold" w:hAnsi="Calibri"/>
          <w:lang w:eastAsia="de-DE"/>
        </w:rPr>
        <w:t>er Geburt meines Kindes</w:t>
      </w:r>
      <w:r w:rsidR="005173FF" w:rsidRPr="007F3B56">
        <w:rPr>
          <w:rFonts w:ascii="Calibri" w:eastAsia="MetaPlusBold" w:hAnsi="Calibri"/>
          <w:lang w:eastAsia="de-DE"/>
        </w:rPr>
        <w:t xml:space="preserve"> </w:t>
      </w:r>
      <w:r w:rsidR="005173FF" w:rsidRPr="007F3B56">
        <w:rPr>
          <w:rFonts w:ascii="Calibri" w:eastAsia="MetaPlusBold" w:hAnsi="Calibri"/>
          <w:lang w:eastAsia="de-DE"/>
        </w:rPr>
        <w:fldChar w:fldCharType="begin">
          <w:ffData>
            <w:name w:val="Text4"/>
            <w:enabled/>
            <w:calcOnExit w:val="0"/>
            <w:textInput>
              <w:default w:val="Name des Kindes"/>
            </w:textInput>
          </w:ffData>
        </w:fldChar>
      </w:r>
      <w:bookmarkStart w:id="1" w:name="Text4"/>
      <w:r w:rsidR="005173FF" w:rsidRPr="007F3B56">
        <w:rPr>
          <w:rFonts w:ascii="Calibri" w:eastAsia="MetaPlusBold" w:hAnsi="Calibri"/>
          <w:lang w:eastAsia="de-DE"/>
        </w:rPr>
        <w:instrText xml:space="preserve"> FORMTEXT </w:instrText>
      </w:r>
      <w:r w:rsidR="005173FF" w:rsidRPr="007F3B56">
        <w:rPr>
          <w:rFonts w:ascii="Calibri" w:eastAsia="MetaPlusBold" w:hAnsi="Calibri"/>
          <w:lang w:eastAsia="de-DE"/>
        </w:rPr>
      </w:r>
      <w:r w:rsidR="005173FF" w:rsidRPr="007F3B56">
        <w:rPr>
          <w:rFonts w:ascii="Calibri" w:eastAsia="MetaPlusBold" w:hAnsi="Calibri"/>
          <w:lang w:eastAsia="de-DE"/>
        </w:rPr>
        <w:fldChar w:fldCharType="separate"/>
      </w:r>
      <w:r w:rsidR="005173FF" w:rsidRPr="007F3B56">
        <w:rPr>
          <w:rFonts w:ascii="Calibri" w:eastAsia="MetaPlusBold" w:hAnsi="Calibri"/>
          <w:noProof/>
          <w:lang w:eastAsia="de-DE"/>
        </w:rPr>
        <w:t>Name des Kindes</w:t>
      </w:r>
      <w:r w:rsidR="005173FF" w:rsidRPr="007F3B56">
        <w:rPr>
          <w:rFonts w:ascii="Calibri" w:eastAsia="MetaPlusBold" w:hAnsi="Calibri"/>
          <w:lang w:eastAsia="de-DE"/>
        </w:rPr>
        <w:fldChar w:fldCharType="end"/>
      </w:r>
      <w:bookmarkEnd w:id="1"/>
      <w:r w:rsidR="005173FF" w:rsidRPr="007F3B56">
        <w:rPr>
          <w:rFonts w:ascii="Calibri" w:eastAsia="MetaPlusBold" w:hAnsi="Calibri"/>
          <w:lang w:eastAsia="de-DE"/>
        </w:rPr>
        <w:t xml:space="preserve"> </w:t>
      </w:r>
      <w:r w:rsidR="00A809C5" w:rsidRPr="007F3B56">
        <w:rPr>
          <w:rFonts w:ascii="Calibri" w:eastAsia="MetaPlusBold" w:hAnsi="Calibri"/>
          <w:lang w:eastAsia="de-DE"/>
        </w:rPr>
        <w:t xml:space="preserve">geb. </w:t>
      </w:r>
      <w:r w:rsidR="005173FF" w:rsidRPr="007F3B56">
        <w:rPr>
          <w:rFonts w:ascii="Calibri" w:eastAsia="MetaPlusBold" w:hAnsi="Calibri"/>
          <w:lang w:eastAsia="de-DE"/>
        </w:rPr>
        <w:fldChar w:fldCharType="begin">
          <w:ffData>
            <w:name w:val="Text5"/>
            <w:enabled/>
            <w:calcOnExit w:val="0"/>
            <w:textInput>
              <w:default w:val="Geburtsdatum"/>
            </w:textInput>
          </w:ffData>
        </w:fldChar>
      </w:r>
      <w:bookmarkStart w:id="2" w:name="Text5"/>
      <w:r w:rsidR="005173FF" w:rsidRPr="007F3B56">
        <w:rPr>
          <w:rFonts w:ascii="Calibri" w:eastAsia="MetaPlusBold" w:hAnsi="Calibri"/>
          <w:lang w:eastAsia="de-DE"/>
        </w:rPr>
        <w:instrText xml:space="preserve"> FORMTEXT </w:instrText>
      </w:r>
      <w:r w:rsidR="005173FF" w:rsidRPr="007F3B56">
        <w:rPr>
          <w:rFonts w:ascii="Calibri" w:eastAsia="MetaPlusBold" w:hAnsi="Calibri"/>
          <w:lang w:eastAsia="de-DE"/>
        </w:rPr>
      </w:r>
      <w:r w:rsidR="005173FF" w:rsidRPr="007F3B56">
        <w:rPr>
          <w:rFonts w:ascii="Calibri" w:eastAsia="MetaPlusBold" w:hAnsi="Calibri"/>
          <w:lang w:eastAsia="de-DE"/>
        </w:rPr>
        <w:fldChar w:fldCharType="separate"/>
      </w:r>
      <w:r w:rsidR="005173FF" w:rsidRPr="007F3B56">
        <w:rPr>
          <w:rFonts w:ascii="Calibri" w:eastAsia="MetaPlusBold" w:hAnsi="Calibri"/>
          <w:noProof/>
          <w:lang w:eastAsia="de-DE"/>
        </w:rPr>
        <w:t>Geburtsdatum</w:t>
      </w:r>
      <w:r w:rsidR="005173FF" w:rsidRPr="007F3B56">
        <w:rPr>
          <w:rFonts w:ascii="Calibri" w:eastAsia="MetaPlusBold" w:hAnsi="Calibri"/>
          <w:lang w:eastAsia="de-DE"/>
        </w:rPr>
        <w:fldChar w:fldCharType="end"/>
      </w:r>
      <w:bookmarkEnd w:id="2"/>
      <w:r w:rsidRPr="007F3B56">
        <w:rPr>
          <w:rFonts w:ascii="Calibri" w:eastAsia="MetaPlusBold" w:hAnsi="Calibri"/>
          <w:lang w:eastAsia="de-DE"/>
        </w:rPr>
        <w:t xml:space="preserve"> möchte ich Elternzeit</w:t>
      </w:r>
      <w:r w:rsidR="004D376F" w:rsidRPr="007F3B56">
        <w:rPr>
          <w:rFonts w:ascii="Calibri" w:eastAsia="MetaPlusBold" w:hAnsi="Calibri"/>
          <w:lang w:eastAsia="de-DE"/>
        </w:rPr>
        <w:t xml:space="preserve"> </w:t>
      </w:r>
      <w:r w:rsidR="00853A03" w:rsidRPr="007F3B56">
        <w:rPr>
          <w:rFonts w:ascii="Calibri" w:eastAsia="MetaPlusBold" w:hAnsi="Calibri"/>
          <w:lang w:eastAsia="de-DE"/>
        </w:rPr>
        <w:t xml:space="preserve">nach dem Bundeselterngeld- </w:t>
      </w:r>
      <w:r w:rsidRPr="007F3B56">
        <w:rPr>
          <w:rFonts w:ascii="Calibri" w:eastAsia="MetaPlusBold" w:hAnsi="Calibri"/>
          <w:lang w:eastAsia="de-DE"/>
        </w:rPr>
        <w:t xml:space="preserve">und Elternzeitgesetz in Anspruch nehmen. </w:t>
      </w:r>
    </w:p>
    <w:p w:rsidR="00B04231" w:rsidRPr="007F3B56" w:rsidRDefault="00B04231" w:rsidP="00BB17C8">
      <w:pPr>
        <w:autoSpaceDE w:val="0"/>
        <w:autoSpaceDN w:val="0"/>
        <w:adjustRightInd w:val="0"/>
        <w:rPr>
          <w:rFonts w:ascii="Calibri" w:eastAsia="MetaPlusBold" w:hAnsi="Calibri"/>
          <w:lang w:eastAsia="de-DE"/>
        </w:rPr>
      </w:pPr>
    </w:p>
    <w:p w:rsidR="00B443BE" w:rsidRPr="007F3B56" w:rsidRDefault="00B443BE" w:rsidP="00BB17C8">
      <w:pPr>
        <w:autoSpaceDE w:val="0"/>
        <w:autoSpaceDN w:val="0"/>
        <w:adjustRightInd w:val="0"/>
        <w:rPr>
          <w:rFonts w:ascii="Calibri" w:eastAsia="MetaPlusBold" w:hAnsi="Calibri"/>
          <w:lang w:eastAsia="de-DE"/>
        </w:rPr>
      </w:pPr>
    </w:p>
    <w:p w:rsidR="00853A03" w:rsidRPr="007F3B56" w:rsidRDefault="00853A03" w:rsidP="00BB17C8">
      <w:pPr>
        <w:autoSpaceDE w:val="0"/>
        <w:autoSpaceDN w:val="0"/>
        <w:adjustRightInd w:val="0"/>
        <w:rPr>
          <w:rFonts w:ascii="Calibri" w:eastAsia="MetaPlusBold" w:hAnsi="Calibri"/>
          <w:lang w:eastAsia="de-DE"/>
        </w:rPr>
      </w:pPr>
      <w:r w:rsidRPr="007F3B56">
        <w:rPr>
          <w:rFonts w:ascii="Calibri" w:eastAsia="MetaPlusBold" w:hAnsi="Calibri"/>
          <w:lang w:eastAsia="de-DE"/>
        </w:rPr>
        <w:t>Die Elternzeit soll</w:t>
      </w:r>
      <w:r w:rsidR="00B04231" w:rsidRPr="007F3B56">
        <w:rPr>
          <w:rFonts w:ascii="Calibri" w:eastAsia="MetaPlusBold" w:hAnsi="Calibri"/>
          <w:lang w:eastAsia="de-DE"/>
        </w:rPr>
        <w:t xml:space="preserve"> wie folgt </w:t>
      </w:r>
      <w:r w:rsidR="00316173" w:rsidRPr="007F3B56">
        <w:rPr>
          <w:rFonts w:ascii="Calibri" w:eastAsia="MetaPlusBold" w:hAnsi="Calibri"/>
          <w:lang w:eastAsia="de-DE"/>
        </w:rPr>
        <w:t>liegen (</w:t>
      </w:r>
      <w:r w:rsidR="00316173" w:rsidRPr="007F3B56">
        <w:rPr>
          <w:rFonts w:ascii="Calibri" w:eastAsia="MetaPlusBold" w:hAnsi="Calibri"/>
          <w:i/>
          <w:lang w:eastAsia="de-DE"/>
        </w:rPr>
        <w:t xml:space="preserve">maximal </w:t>
      </w:r>
      <w:r w:rsidR="00EE2D6B" w:rsidRPr="007F3B56">
        <w:rPr>
          <w:rFonts w:ascii="Calibri" w:eastAsia="MetaPlusBold" w:hAnsi="Calibri"/>
          <w:i/>
          <w:lang w:eastAsia="de-DE"/>
        </w:rPr>
        <w:t>3</w:t>
      </w:r>
      <w:r w:rsidR="00316173" w:rsidRPr="007F3B56">
        <w:rPr>
          <w:rFonts w:ascii="Calibri" w:eastAsia="MetaPlusBold" w:hAnsi="Calibri"/>
          <w:i/>
          <w:lang w:eastAsia="de-DE"/>
        </w:rPr>
        <w:t xml:space="preserve"> Zeitabschnitte</w:t>
      </w:r>
      <w:r w:rsidR="00316173" w:rsidRPr="007F3B56">
        <w:rPr>
          <w:rFonts w:ascii="Calibri" w:eastAsia="MetaPlusBold" w:hAnsi="Calibri"/>
          <w:lang w:eastAsia="de-DE"/>
        </w:rPr>
        <w:t xml:space="preserve">) </w:t>
      </w:r>
    </w:p>
    <w:p w:rsidR="00316173" w:rsidRPr="007F3B56" w:rsidRDefault="00316173" w:rsidP="00BB17C8">
      <w:pPr>
        <w:autoSpaceDE w:val="0"/>
        <w:autoSpaceDN w:val="0"/>
        <w:adjustRightInd w:val="0"/>
        <w:rPr>
          <w:rFonts w:ascii="Calibri" w:eastAsia="MetaPlusBold" w:hAnsi="Calibri"/>
          <w:lang w:eastAsia="de-DE"/>
        </w:rPr>
      </w:pPr>
    </w:p>
    <w:p w:rsidR="00316173" w:rsidRPr="007F3B56" w:rsidRDefault="00A809C5" w:rsidP="00BB17C8">
      <w:pPr>
        <w:autoSpaceDE w:val="0"/>
        <w:autoSpaceDN w:val="0"/>
        <w:adjustRightInd w:val="0"/>
        <w:rPr>
          <w:rFonts w:ascii="Calibri" w:eastAsia="MetaPlusBold" w:hAnsi="Calibri"/>
          <w:lang w:eastAsia="de-DE"/>
        </w:rPr>
      </w:pPr>
      <w:r w:rsidRPr="007F3B56">
        <w:rPr>
          <w:rFonts w:ascii="Calibri" w:eastAsia="MetaPlusBold" w:hAnsi="Calibri"/>
          <w:lang w:eastAsia="de-DE"/>
        </w:rPr>
        <w:t>v</w:t>
      </w:r>
      <w:r w:rsidR="00316173" w:rsidRPr="007F3B56">
        <w:rPr>
          <w:rFonts w:ascii="Calibri" w:eastAsia="MetaPlusBold" w:hAnsi="Calibri"/>
          <w:lang w:eastAsia="de-DE"/>
        </w:rPr>
        <w:t>on</w:t>
      </w:r>
      <w:r w:rsidRPr="007F3B56">
        <w:rPr>
          <w:rFonts w:ascii="Calibri" w:eastAsia="MetaPlusBold" w:hAnsi="Calibri"/>
          <w:lang w:eastAsia="de-DE"/>
        </w:rPr>
        <w:t xml:space="preserve"> </w:t>
      </w:r>
      <w:r w:rsidR="005173FF" w:rsidRPr="007F3B56">
        <w:rPr>
          <w:rFonts w:ascii="Calibri" w:eastAsia="MetaPlusBold" w:hAnsi="Calibri"/>
          <w:lang w:eastAsia="de-DE"/>
        </w:rPr>
        <w:fldChar w:fldCharType="begin">
          <w:ffData>
            <w:name w:val="Text6"/>
            <w:enabled/>
            <w:calcOnExit w:val="0"/>
            <w:textInput>
              <w:default w:val="Beginn, Datum"/>
            </w:textInput>
          </w:ffData>
        </w:fldChar>
      </w:r>
      <w:bookmarkStart w:id="3" w:name="Text6"/>
      <w:r w:rsidR="005173FF" w:rsidRPr="007F3B56">
        <w:rPr>
          <w:rFonts w:ascii="Calibri" w:eastAsia="MetaPlusBold" w:hAnsi="Calibri"/>
          <w:lang w:eastAsia="de-DE"/>
        </w:rPr>
        <w:instrText xml:space="preserve"> FORMTEXT </w:instrText>
      </w:r>
      <w:r w:rsidR="005173FF" w:rsidRPr="007F3B56">
        <w:rPr>
          <w:rFonts w:ascii="Calibri" w:eastAsia="MetaPlusBold" w:hAnsi="Calibri"/>
          <w:lang w:eastAsia="de-DE"/>
        </w:rPr>
      </w:r>
      <w:r w:rsidR="005173FF" w:rsidRPr="007F3B56">
        <w:rPr>
          <w:rFonts w:ascii="Calibri" w:eastAsia="MetaPlusBold" w:hAnsi="Calibri"/>
          <w:lang w:eastAsia="de-DE"/>
        </w:rPr>
        <w:fldChar w:fldCharType="separate"/>
      </w:r>
      <w:r w:rsidR="005173FF" w:rsidRPr="007F3B56">
        <w:rPr>
          <w:rFonts w:ascii="Calibri" w:eastAsia="MetaPlusBold" w:hAnsi="Calibri"/>
          <w:noProof/>
          <w:lang w:eastAsia="de-DE"/>
        </w:rPr>
        <w:t>Beginn, Datum</w:t>
      </w:r>
      <w:r w:rsidR="005173FF" w:rsidRPr="007F3B56">
        <w:rPr>
          <w:rFonts w:ascii="Calibri" w:eastAsia="MetaPlusBold" w:hAnsi="Calibri"/>
          <w:lang w:eastAsia="de-DE"/>
        </w:rPr>
        <w:fldChar w:fldCharType="end"/>
      </w:r>
      <w:bookmarkEnd w:id="3"/>
      <w:r w:rsidR="005173FF" w:rsidRPr="007F3B56">
        <w:rPr>
          <w:rFonts w:ascii="Calibri" w:eastAsia="MetaPlusBold" w:hAnsi="Calibri"/>
          <w:lang w:eastAsia="de-DE"/>
        </w:rPr>
        <w:t xml:space="preserve"> </w:t>
      </w:r>
      <w:r w:rsidR="00853A03" w:rsidRPr="007F3B56">
        <w:rPr>
          <w:rFonts w:ascii="Calibri" w:eastAsia="MetaPlusBold" w:hAnsi="Calibri"/>
          <w:lang w:eastAsia="de-DE"/>
        </w:rPr>
        <w:t xml:space="preserve">bis </w:t>
      </w:r>
      <w:r w:rsidR="005173FF" w:rsidRPr="007F3B56">
        <w:rPr>
          <w:rFonts w:ascii="Calibri" w:eastAsia="MetaPlusBold" w:hAnsi="Calibri"/>
          <w:lang w:eastAsia="de-DE"/>
        </w:rPr>
        <w:fldChar w:fldCharType="begin">
          <w:ffData>
            <w:name w:val="Text7"/>
            <w:enabled/>
            <w:calcOnExit w:val="0"/>
            <w:textInput>
              <w:default w:val="Ende, Datum"/>
            </w:textInput>
          </w:ffData>
        </w:fldChar>
      </w:r>
      <w:bookmarkStart w:id="4" w:name="Text7"/>
      <w:r w:rsidR="005173FF" w:rsidRPr="007F3B56">
        <w:rPr>
          <w:rFonts w:ascii="Calibri" w:eastAsia="MetaPlusBold" w:hAnsi="Calibri"/>
          <w:lang w:eastAsia="de-DE"/>
        </w:rPr>
        <w:instrText xml:space="preserve"> FORMTEXT </w:instrText>
      </w:r>
      <w:r w:rsidR="005173FF" w:rsidRPr="007F3B56">
        <w:rPr>
          <w:rFonts w:ascii="Calibri" w:eastAsia="MetaPlusBold" w:hAnsi="Calibri"/>
          <w:lang w:eastAsia="de-DE"/>
        </w:rPr>
      </w:r>
      <w:r w:rsidR="005173FF" w:rsidRPr="007F3B56">
        <w:rPr>
          <w:rFonts w:ascii="Calibri" w:eastAsia="MetaPlusBold" w:hAnsi="Calibri"/>
          <w:lang w:eastAsia="de-DE"/>
        </w:rPr>
        <w:fldChar w:fldCharType="separate"/>
      </w:r>
      <w:r w:rsidR="005173FF" w:rsidRPr="007F3B56">
        <w:rPr>
          <w:rFonts w:ascii="Calibri" w:eastAsia="MetaPlusBold" w:hAnsi="Calibri"/>
          <w:noProof/>
          <w:lang w:eastAsia="de-DE"/>
        </w:rPr>
        <w:t>Ende, Datum</w:t>
      </w:r>
      <w:r w:rsidR="005173FF" w:rsidRPr="007F3B56">
        <w:rPr>
          <w:rFonts w:ascii="Calibri" w:eastAsia="MetaPlusBold" w:hAnsi="Calibri"/>
          <w:lang w:eastAsia="de-DE"/>
        </w:rPr>
        <w:fldChar w:fldCharType="end"/>
      </w:r>
      <w:bookmarkEnd w:id="4"/>
    </w:p>
    <w:p w:rsidR="00A809C5" w:rsidRPr="007F3B56" w:rsidRDefault="00A809C5" w:rsidP="00BB17C8">
      <w:pPr>
        <w:autoSpaceDE w:val="0"/>
        <w:autoSpaceDN w:val="0"/>
        <w:adjustRightInd w:val="0"/>
        <w:rPr>
          <w:rFonts w:ascii="Calibri" w:eastAsia="MetaPlusBold" w:hAnsi="Calibri"/>
          <w:lang w:eastAsia="de-DE"/>
        </w:rPr>
      </w:pPr>
    </w:p>
    <w:p w:rsidR="005173FF" w:rsidRPr="007F3B56" w:rsidRDefault="005173FF" w:rsidP="005173FF">
      <w:pPr>
        <w:autoSpaceDE w:val="0"/>
        <w:autoSpaceDN w:val="0"/>
        <w:adjustRightInd w:val="0"/>
        <w:rPr>
          <w:rFonts w:ascii="Calibri" w:eastAsia="MetaPlusBold" w:hAnsi="Calibri"/>
          <w:lang w:eastAsia="de-DE"/>
        </w:rPr>
      </w:pPr>
      <w:r w:rsidRPr="007F3B56">
        <w:rPr>
          <w:rFonts w:ascii="Calibri" w:eastAsia="MetaPlusBold" w:hAnsi="Calibri"/>
          <w:lang w:eastAsia="de-DE"/>
        </w:rPr>
        <w:t xml:space="preserve">von </w:t>
      </w:r>
      <w:r w:rsidRPr="007F3B56">
        <w:rPr>
          <w:rFonts w:ascii="Calibri" w:eastAsia="MetaPlusBold" w:hAnsi="Calibri"/>
          <w:lang w:eastAsia="de-DE"/>
        </w:rPr>
        <w:fldChar w:fldCharType="begin">
          <w:ffData>
            <w:name w:val="Text6"/>
            <w:enabled/>
            <w:calcOnExit w:val="0"/>
            <w:textInput>
              <w:default w:val="Beginn, Datum"/>
            </w:textInput>
          </w:ffData>
        </w:fldChar>
      </w:r>
      <w:r w:rsidRPr="007F3B56">
        <w:rPr>
          <w:rFonts w:ascii="Calibri" w:eastAsia="MetaPlusBold" w:hAnsi="Calibri"/>
          <w:lang w:eastAsia="de-DE"/>
        </w:rPr>
        <w:instrText xml:space="preserve"> FORMTEXT </w:instrText>
      </w:r>
      <w:r w:rsidRPr="007F3B56">
        <w:rPr>
          <w:rFonts w:ascii="Calibri" w:eastAsia="MetaPlusBold" w:hAnsi="Calibri"/>
          <w:lang w:eastAsia="de-DE"/>
        </w:rPr>
      </w:r>
      <w:r w:rsidRPr="007F3B56">
        <w:rPr>
          <w:rFonts w:ascii="Calibri" w:eastAsia="MetaPlusBold" w:hAnsi="Calibri"/>
          <w:lang w:eastAsia="de-DE"/>
        </w:rPr>
        <w:fldChar w:fldCharType="separate"/>
      </w:r>
      <w:r w:rsidRPr="007F3B56">
        <w:rPr>
          <w:rFonts w:ascii="Calibri" w:eastAsia="MetaPlusBold" w:hAnsi="Calibri"/>
          <w:noProof/>
          <w:lang w:eastAsia="de-DE"/>
        </w:rPr>
        <w:t>Beginn, Datum</w:t>
      </w:r>
      <w:r w:rsidRPr="007F3B56">
        <w:rPr>
          <w:rFonts w:ascii="Calibri" w:eastAsia="MetaPlusBold" w:hAnsi="Calibri"/>
          <w:lang w:eastAsia="de-DE"/>
        </w:rPr>
        <w:fldChar w:fldCharType="end"/>
      </w:r>
      <w:r w:rsidRPr="007F3B56">
        <w:rPr>
          <w:rFonts w:ascii="Calibri" w:eastAsia="MetaPlusBold" w:hAnsi="Calibri"/>
          <w:lang w:eastAsia="de-DE"/>
        </w:rPr>
        <w:t xml:space="preserve"> bis </w:t>
      </w:r>
      <w:r w:rsidRPr="007F3B56">
        <w:rPr>
          <w:rFonts w:ascii="Calibri" w:eastAsia="MetaPlusBold" w:hAnsi="Calibri"/>
          <w:lang w:eastAsia="de-DE"/>
        </w:rPr>
        <w:fldChar w:fldCharType="begin">
          <w:ffData>
            <w:name w:val="Text7"/>
            <w:enabled/>
            <w:calcOnExit w:val="0"/>
            <w:textInput>
              <w:default w:val="Ende, Datum"/>
            </w:textInput>
          </w:ffData>
        </w:fldChar>
      </w:r>
      <w:r w:rsidRPr="007F3B56">
        <w:rPr>
          <w:rFonts w:ascii="Calibri" w:eastAsia="MetaPlusBold" w:hAnsi="Calibri"/>
          <w:lang w:eastAsia="de-DE"/>
        </w:rPr>
        <w:instrText xml:space="preserve"> FORMTEXT </w:instrText>
      </w:r>
      <w:r w:rsidRPr="007F3B56">
        <w:rPr>
          <w:rFonts w:ascii="Calibri" w:eastAsia="MetaPlusBold" w:hAnsi="Calibri"/>
          <w:lang w:eastAsia="de-DE"/>
        </w:rPr>
      </w:r>
      <w:r w:rsidRPr="007F3B56">
        <w:rPr>
          <w:rFonts w:ascii="Calibri" w:eastAsia="MetaPlusBold" w:hAnsi="Calibri"/>
          <w:lang w:eastAsia="de-DE"/>
        </w:rPr>
        <w:fldChar w:fldCharType="separate"/>
      </w:r>
      <w:r w:rsidRPr="007F3B56">
        <w:rPr>
          <w:rFonts w:ascii="Calibri" w:eastAsia="MetaPlusBold" w:hAnsi="Calibri"/>
          <w:noProof/>
          <w:lang w:eastAsia="de-DE"/>
        </w:rPr>
        <w:t>Ende, Datum</w:t>
      </w:r>
      <w:r w:rsidRPr="007F3B56">
        <w:rPr>
          <w:rFonts w:ascii="Calibri" w:eastAsia="MetaPlusBold" w:hAnsi="Calibri"/>
          <w:lang w:eastAsia="de-DE"/>
        </w:rPr>
        <w:fldChar w:fldCharType="end"/>
      </w:r>
    </w:p>
    <w:p w:rsidR="00316173" w:rsidRPr="007F3B56" w:rsidRDefault="00316173" w:rsidP="00BB17C8">
      <w:pPr>
        <w:autoSpaceDE w:val="0"/>
        <w:autoSpaceDN w:val="0"/>
        <w:adjustRightInd w:val="0"/>
        <w:rPr>
          <w:rFonts w:ascii="Calibri" w:eastAsia="MetaPlusBold" w:hAnsi="Calibri"/>
          <w:lang w:eastAsia="de-DE"/>
        </w:rPr>
      </w:pPr>
    </w:p>
    <w:p w:rsidR="005173FF" w:rsidRPr="007F3B56" w:rsidRDefault="005173FF" w:rsidP="005173FF">
      <w:pPr>
        <w:autoSpaceDE w:val="0"/>
        <w:autoSpaceDN w:val="0"/>
        <w:adjustRightInd w:val="0"/>
        <w:rPr>
          <w:rFonts w:ascii="Calibri" w:eastAsia="MetaPlusBold" w:hAnsi="Calibri"/>
          <w:lang w:eastAsia="de-DE"/>
        </w:rPr>
      </w:pPr>
      <w:r w:rsidRPr="007F3B56">
        <w:rPr>
          <w:rFonts w:ascii="Calibri" w:eastAsia="MetaPlusBold" w:hAnsi="Calibri"/>
          <w:lang w:eastAsia="de-DE"/>
        </w:rPr>
        <w:t xml:space="preserve">von </w:t>
      </w:r>
      <w:r w:rsidRPr="007F3B56">
        <w:rPr>
          <w:rFonts w:ascii="Calibri" w:eastAsia="MetaPlusBold" w:hAnsi="Calibri"/>
          <w:lang w:eastAsia="de-DE"/>
        </w:rPr>
        <w:fldChar w:fldCharType="begin">
          <w:ffData>
            <w:name w:val="Text6"/>
            <w:enabled/>
            <w:calcOnExit w:val="0"/>
            <w:textInput>
              <w:default w:val="Beginn, Datum"/>
            </w:textInput>
          </w:ffData>
        </w:fldChar>
      </w:r>
      <w:r w:rsidRPr="007F3B56">
        <w:rPr>
          <w:rFonts w:ascii="Calibri" w:eastAsia="MetaPlusBold" w:hAnsi="Calibri"/>
          <w:lang w:eastAsia="de-DE"/>
        </w:rPr>
        <w:instrText xml:space="preserve"> FORMTEXT </w:instrText>
      </w:r>
      <w:r w:rsidRPr="007F3B56">
        <w:rPr>
          <w:rFonts w:ascii="Calibri" w:eastAsia="MetaPlusBold" w:hAnsi="Calibri"/>
          <w:lang w:eastAsia="de-DE"/>
        </w:rPr>
      </w:r>
      <w:r w:rsidRPr="007F3B56">
        <w:rPr>
          <w:rFonts w:ascii="Calibri" w:eastAsia="MetaPlusBold" w:hAnsi="Calibri"/>
          <w:lang w:eastAsia="de-DE"/>
        </w:rPr>
        <w:fldChar w:fldCharType="separate"/>
      </w:r>
      <w:r w:rsidRPr="007F3B56">
        <w:rPr>
          <w:rFonts w:ascii="Calibri" w:eastAsia="MetaPlusBold" w:hAnsi="Calibri"/>
          <w:noProof/>
          <w:lang w:eastAsia="de-DE"/>
        </w:rPr>
        <w:t>Beginn, Datum</w:t>
      </w:r>
      <w:r w:rsidRPr="007F3B56">
        <w:rPr>
          <w:rFonts w:ascii="Calibri" w:eastAsia="MetaPlusBold" w:hAnsi="Calibri"/>
          <w:lang w:eastAsia="de-DE"/>
        </w:rPr>
        <w:fldChar w:fldCharType="end"/>
      </w:r>
      <w:r w:rsidRPr="007F3B56">
        <w:rPr>
          <w:rFonts w:ascii="Calibri" w:eastAsia="MetaPlusBold" w:hAnsi="Calibri"/>
          <w:lang w:eastAsia="de-DE"/>
        </w:rPr>
        <w:t xml:space="preserve"> bis </w:t>
      </w:r>
      <w:r w:rsidRPr="007F3B56">
        <w:rPr>
          <w:rFonts w:ascii="Calibri" w:eastAsia="MetaPlusBold" w:hAnsi="Calibri"/>
          <w:lang w:eastAsia="de-DE"/>
        </w:rPr>
        <w:fldChar w:fldCharType="begin">
          <w:ffData>
            <w:name w:val="Text7"/>
            <w:enabled/>
            <w:calcOnExit w:val="0"/>
            <w:textInput>
              <w:default w:val="Ende, Datum"/>
            </w:textInput>
          </w:ffData>
        </w:fldChar>
      </w:r>
      <w:r w:rsidRPr="007F3B56">
        <w:rPr>
          <w:rFonts w:ascii="Calibri" w:eastAsia="MetaPlusBold" w:hAnsi="Calibri"/>
          <w:lang w:eastAsia="de-DE"/>
        </w:rPr>
        <w:instrText xml:space="preserve"> FORMTEXT </w:instrText>
      </w:r>
      <w:r w:rsidRPr="007F3B56">
        <w:rPr>
          <w:rFonts w:ascii="Calibri" w:eastAsia="MetaPlusBold" w:hAnsi="Calibri"/>
          <w:lang w:eastAsia="de-DE"/>
        </w:rPr>
      </w:r>
      <w:r w:rsidRPr="007F3B56">
        <w:rPr>
          <w:rFonts w:ascii="Calibri" w:eastAsia="MetaPlusBold" w:hAnsi="Calibri"/>
          <w:lang w:eastAsia="de-DE"/>
        </w:rPr>
        <w:fldChar w:fldCharType="separate"/>
      </w:r>
      <w:r w:rsidRPr="007F3B56">
        <w:rPr>
          <w:rFonts w:ascii="Calibri" w:eastAsia="MetaPlusBold" w:hAnsi="Calibri"/>
          <w:noProof/>
          <w:lang w:eastAsia="de-DE"/>
        </w:rPr>
        <w:t>Ende, Datum</w:t>
      </w:r>
      <w:r w:rsidRPr="007F3B56">
        <w:rPr>
          <w:rFonts w:ascii="Calibri" w:eastAsia="MetaPlusBold" w:hAnsi="Calibri"/>
          <w:lang w:eastAsia="de-DE"/>
        </w:rPr>
        <w:fldChar w:fldCharType="end"/>
      </w:r>
    </w:p>
    <w:p w:rsidR="00A809C5" w:rsidRPr="007F3B56" w:rsidRDefault="00A809C5" w:rsidP="00BB17C8">
      <w:pPr>
        <w:autoSpaceDE w:val="0"/>
        <w:autoSpaceDN w:val="0"/>
        <w:adjustRightInd w:val="0"/>
        <w:rPr>
          <w:rFonts w:ascii="Calibri" w:eastAsia="MetaPlusBold" w:hAnsi="Calibri"/>
          <w:lang w:eastAsia="de-DE"/>
        </w:rPr>
      </w:pPr>
    </w:p>
    <w:p w:rsidR="00316173" w:rsidRPr="007F3B56" w:rsidRDefault="00316173" w:rsidP="00BB17C8">
      <w:pPr>
        <w:autoSpaceDE w:val="0"/>
        <w:autoSpaceDN w:val="0"/>
        <w:adjustRightInd w:val="0"/>
        <w:rPr>
          <w:rFonts w:ascii="Calibri" w:eastAsia="MetaPlusBold" w:hAnsi="Calibri"/>
          <w:lang w:eastAsia="de-DE"/>
        </w:rPr>
      </w:pPr>
      <w:r w:rsidRPr="007F3B56">
        <w:rPr>
          <w:rFonts w:ascii="Calibri" w:eastAsia="MetaPlusBold" w:hAnsi="Calibri"/>
          <w:lang w:eastAsia="de-DE"/>
        </w:rPr>
        <w:t>Ich bestätige, dass mein Kind mit mir in einem Haushalt lebt und von mir selbst betreut und erzogen wird.</w:t>
      </w:r>
    </w:p>
    <w:p w:rsidR="00316173" w:rsidRPr="007F3B56" w:rsidRDefault="00316173" w:rsidP="00BB17C8">
      <w:pPr>
        <w:autoSpaceDE w:val="0"/>
        <w:autoSpaceDN w:val="0"/>
        <w:adjustRightInd w:val="0"/>
        <w:rPr>
          <w:rFonts w:ascii="Calibri" w:eastAsia="MetaPlusBold" w:hAnsi="Calibri"/>
          <w:lang w:eastAsia="de-DE"/>
        </w:rPr>
      </w:pPr>
    </w:p>
    <w:p w:rsidR="00316173" w:rsidRPr="007F3B56" w:rsidRDefault="00316173" w:rsidP="00BB17C8">
      <w:pPr>
        <w:autoSpaceDE w:val="0"/>
        <w:autoSpaceDN w:val="0"/>
        <w:adjustRightInd w:val="0"/>
        <w:rPr>
          <w:rFonts w:ascii="Calibri" w:eastAsia="MetaPlusBold" w:hAnsi="Calibri"/>
          <w:lang w:eastAsia="de-DE"/>
        </w:rPr>
      </w:pPr>
    </w:p>
    <w:p w:rsidR="00BB17C8" w:rsidRPr="007F3B56" w:rsidRDefault="00BB17C8" w:rsidP="00BB17C8">
      <w:pPr>
        <w:autoSpaceDE w:val="0"/>
        <w:autoSpaceDN w:val="0"/>
        <w:adjustRightInd w:val="0"/>
        <w:rPr>
          <w:rFonts w:ascii="Calibri" w:eastAsia="MetaPlusBold" w:hAnsi="Calibri"/>
          <w:lang w:eastAsia="de-DE"/>
        </w:rPr>
      </w:pPr>
      <w:r w:rsidRPr="007F3B56">
        <w:rPr>
          <w:rFonts w:ascii="Calibri" w:eastAsia="MetaPlusBold" w:hAnsi="Calibri"/>
          <w:lang w:eastAsia="de-DE"/>
        </w:rPr>
        <w:t>Ich bitte um schriftliche Be</w:t>
      </w:r>
      <w:r w:rsidR="00A87D2A" w:rsidRPr="007F3B56">
        <w:rPr>
          <w:rFonts w:ascii="Calibri" w:eastAsia="MetaPlusBold" w:hAnsi="Calibri"/>
          <w:lang w:eastAsia="de-DE"/>
        </w:rPr>
        <w:t>stätigung meines Antrags bzw. um</w:t>
      </w:r>
      <w:r w:rsidRPr="007F3B56">
        <w:rPr>
          <w:rFonts w:ascii="Calibri" w:eastAsia="MetaPlusBold" w:hAnsi="Calibri"/>
          <w:lang w:eastAsia="de-DE"/>
        </w:rPr>
        <w:t xml:space="preserve"> ein klärendes Gespräch. </w:t>
      </w:r>
    </w:p>
    <w:p w:rsidR="00316173" w:rsidRPr="007F3B56" w:rsidRDefault="00316173" w:rsidP="00BB17C8">
      <w:pPr>
        <w:autoSpaceDE w:val="0"/>
        <w:autoSpaceDN w:val="0"/>
        <w:adjustRightInd w:val="0"/>
        <w:rPr>
          <w:rFonts w:ascii="Calibri" w:eastAsia="MetaPlusBold" w:hAnsi="Calibri"/>
          <w:lang w:eastAsia="de-DE"/>
        </w:rPr>
      </w:pPr>
    </w:p>
    <w:p w:rsidR="00316173" w:rsidRPr="007F3B56" w:rsidRDefault="00316173" w:rsidP="00BB17C8">
      <w:pPr>
        <w:autoSpaceDE w:val="0"/>
        <w:autoSpaceDN w:val="0"/>
        <w:adjustRightInd w:val="0"/>
        <w:rPr>
          <w:rFonts w:ascii="Calibri" w:eastAsia="MetaPlusBold" w:hAnsi="Calibri"/>
          <w:lang w:eastAsia="de-DE"/>
        </w:rPr>
      </w:pPr>
    </w:p>
    <w:p w:rsidR="00A809C5" w:rsidRPr="007F3B56" w:rsidRDefault="00A809C5" w:rsidP="00BB17C8">
      <w:pPr>
        <w:autoSpaceDE w:val="0"/>
        <w:autoSpaceDN w:val="0"/>
        <w:adjustRightInd w:val="0"/>
        <w:rPr>
          <w:rFonts w:ascii="Calibri" w:eastAsia="MetaPlusBold" w:hAnsi="Calibri"/>
          <w:lang w:eastAsia="de-DE"/>
        </w:rPr>
      </w:pPr>
    </w:p>
    <w:p w:rsidR="00C74AF5" w:rsidRPr="007F3B56" w:rsidRDefault="00C74AF5" w:rsidP="00BB17C8">
      <w:pPr>
        <w:autoSpaceDE w:val="0"/>
        <w:autoSpaceDN w:val="0"/>
        <w:adjustRightInd w:val="0"/>
        <w:rPr>
          <w:rFonts w:ascii="Calibri" w:eastAsia="MetaPlusBold" w:hAnsi="Calibri"/>
          <w:lang w:eastAsia="de-DE"/>
        </w:rPr>
      </w:pPr>
    </w:p>
    <w:p w:rsidR="005F3AC2" w:rsidRPr="007F3B56" w:rsidRDefault="00C74AF5" w:rsidP="00BB17C8">
      <w:pPr>
        <w:autoSpaceDE w:val="0"/>
        <w:autoSpaceDN w:val="0"/>
        <w:adjustRightInd w:val="0"/>
        <w:rPr>
          <w:rFonts w:ascii="Calibri" w:eastAsia="MetaPlusBold" w:hAnsi="Calibri"/>
          <w:lang w:eastAsia="de-DE"/>
        </w:rPr>
      </w:pPr>
      <w:r w:rsidRPr="007F3B56">
        <w:rPr>
          <w:rFonts w:ascii="Calibri" w:eastAsia="MetaPlusBold" w:hAnsi="Calibri"/>
          <w:i/>
          <w:lang w:eastAsia="de-DE"/>
        </w:rPr>
        <w:fldChar w:fldCharType="begin">
          <w:ffData>
            <w:name w:val="Text8"/>
            <w:enabled/>
            <w:calcOnExit w:val="0"/>
            <w:textInput>
              <w:default w:val="(Unterschrift)"/>
            </w:textInput>
          </w:ffData>
        </w:fldChar>
      </w:r>
      <w:bookmarkStart w:id="5" w:name="Text8"/>
      <w:r w:rsidRPr="007F3B56">
        <w:rPr>
          <w:rFonts w:ascii="Calibri" w:eastAsia="MetaPlusBold" w:hAnsi="Calibri"/>
          <w:i/>
          <w:lang w:eastAsia="de-DE"/>
        </w:rPr>
        <w:instrText xml:space="preserve"> FORMTEXT </w:instrText>
      </w:r>
      <w:r w:rsidRPr="007F3B56">
        <w:rPr>
          <w:rFonts w:ascii="Calibri" w:eastAsia="MetaPlusBold" w:hAnsi="Calibri"/>
          <w:i/>
          <w:lang w:eastAsia="de-DE"/>
        </w:rPr>
      </w:r>
      <w:r w:rsidRPr="007F3B56">
        <w:rPr>
          <w:rFonts w:ascii="Calibri" w:eastAsia="MetaPlusBold" w:hAnsi="Calibri"/>
          <w:i/>
          <w:lang w:eastAsia="de-DE"/>
        </w:rPr>
        <w:fldChar w:fldCharType="separate"/>
      </w:r>
      <w:r w:rsidRPr="007F3B56">
        <w:rPr>
          <w:rFonts w:ascii="Calibri" w:eastAsia="MetaPlusBold" w:hAnsi="Calibri"/>
          <w:i/>
          <w:noProof/>
          <w:lang w:eastAsia="de-DE"/>
        </w:rPr>
        <w:t>(Unterschrift)</w:t>
      </w:r>
      <w:r w:rsidRPr="007F3B56">
        <w:rPr>
          <w:rFonts w:ascii="Calibri" w:eastAsia="MetaPlusBold" w:hAnsi="Calibri"/>
          <w:i/>
          <w:lang w:eastAsia="de-DE"/>
        </w:rPr>
        <w:fldChar w:fldCharType="end"/>
      </w:r>
      <w:bookmarkEnd w:id="5"/>
    </w:p>
    <w:p w:rsidR="00A809C5" w:rsidRPr="007F3B56" w:rsidRDefault="00A809C5" w:rsidP="00BB17C8">
      <w:pPr>
        <w:autoSpaceDE w:val="0"/>
        <w:autoSpaceDN w:val="0"/>
        <w:adjustRightInd w:val="0"/>
        <w:rPr>
          <w:rFonts w:ascii="Calibri" w:eastAsia="MetaPlusBold" w:hAnsi="Calibri"/>
          <w:lang w:eastAsia="de-DE"/>
        </w:rPr>
      </w:pPr>
    </w:p>
    <w:p w:rsidR="007F3B56" w:rsidRPr="007F3B56" w:rsidRDefault="007F3B56" w:rsidP="00BB17C8">
      <w:pPr>
        <w:autoSpaceDE w:val="0"/>
        <w:autoSpaceDN w:val="0"/>
        <w:adjustRightInd w:val="0"/>
        <w:rPr>
          <w:rFonts w:ascii="Calibri" w:eastAsia="MetaPlusBold" w:hAnsi="Calibri"/>
          <w:lang w:eastAsia="de-DE"/>
        </w:rPr>
      </w:pPr>
    </w:p>
    <w:p w:rsidR="007F3B56" w:rsidRPr="007F3B56" w:rsidRDefault="007F3B56" w:rsidP="00BB17C8">
      <w:pPr>
        <w:autoSpaceDE w:val="0"/>
        <w:autoSpaceDN w:val="0"/>
        <w:adjustRightInd w:val="0"/>
        <w:rPr>
          <w:rFonts w:ascii="Calibri" w:eastAsia="MetaPlusBold" w:hAnsi="Calibri"/>
          <w:lang w:eastAsia="de-DE"/>
        </w:rPr>
      </w:pPr>
    </w:p>
    <w:p w:rsidR="007F3B56" w:rsidRDefault="007F3B56" w:rsidP="00BB17C8">
      <w:pPr>
        <w:autoSpaceDE w:val="0"/>
        <w:autoSpaceDN w:val="0"/>
        <w:adjustRightInd w:val="0"/>
        <w:rPr>
          <w:rFonts w:ascii="Calibri" w:eastAsia="MetaPlusBold" w:hAnsi="Calibri"/>
          <w:sz w:val="20"/>
          <w:szCs w:val="20"/>
          <w:lang w:eastAsia="de-DE"/>
        </w:rPr>
      </w:pPr>
    </w:p>
    <w:p w:rsidR="007F3B56" w:rsidRDefault="007F3B56" w:rsidP="00BB17C8">
      <w:pPr>
        <w:autoSpaceDE w:val="0"/>
        <w:autoSpaceDN w:val="0"/>
        <w:adjustRightInd w:val="0"/>
        <w:rPr>
          <w:rFonts w:ascii="Calibri" w:eastAsia="MetaPlusBold" w:hAnsi="Calibri"/>
          <w:sz w:val="20"/>
          <w:szCs w:val="20"/>
          <w:lang w:eastAsia="de-DE"/>
        </w:rPr>
      </w:pPr>
    </w:p>
    <w:p w:rsidR="007F3B56" w:rsidRDefault="007F3B56" w:rsidP="00BB17C8">
      <w:pPr>
        <w:autoSpaceDE w:val="0"/>
        <w:autoSpaceDN w:val="0"/>
        <w:adjustRightInd w:val="0"/>
        <w:rPr>
          <w:rFonts w:ascii="Calibri" w:eastAsia="MetaPlusBold" w:hAnsi="Calibri"/>
          <w:sz w:val="20"/>
          <w:szCs w:val="20"/>
          <w:lang w:eastAsia="de-DE"/>
        </w:rPr>
      </w:pPr>
    </w:p>
    <w:p w:rsidR="007F3B56" w:rsidRDefault="007F3B56" w:rsidP="00BB17C8">
      <w:pPr>
        <w:autoSpaceDE w:val="0"/>
        <w:autoSpaceDN w:val="0"/>
        <w:adjustRightInd w:val="0"/>
        <w:rPr>
          <w:rFonts w:ascii="Calibri" w:eastAsia="MetaPlusBold" w:hAnsi="Calibri"/>
          <w:sz w:val="20"/>
          <w:szCs w:val="20"/>
          <w:lang w:eastAsia="de-DE"/>
        </w:rPr>
      </w:pPr>
    </w:p>
    <w:p w:rsidR="007F3B56" w:rsidRDefault="007F3B56" w:rsidP="00BB17C8">
      <w:pPr>
        <w:autoSpaceDE w:val="0"/>
        <w:autoSpaceDN w:val="0"/>
        <w:adjustRightInd w:val="0"/>
        <w:rPr>
          <w:rFonts w:ascii="Calibri" w:eastAsia="MetaPlusBold" w:hAnsi="Calibri"/>
          <w:sz w:val="20"/>
          <w:szCs w:val="20"/>
          <w:lang w:eastAsia="de-DE"/>
        </w:rPr>
      </w:pPr>
    </w:p>
    <w:p w:rsidR="007F3B56" w:rsidRPr="003B71BF" w:rsidRDefault="007F3B56" w:rsidP="00BB17C8">
      <w:pPr>
        <w:autoSpaceDE w:val="0"/>
        <w:autoSpaceDN w:val="0"/>
        <w:adjustRightInd w:val="0"/>
        <w:rPr>
          <w:rFonts w:ascii="Calibri" w:eastAsia="MetaPlusBold" w:hAnsi="Calibri"/>
          <w:sz w:val="20"/>
          <w:szCs w:val="20"/>
          <w:lang w:eastAsia="de-DE"/>
        </w:rPr>
      </w:pPr>
    </w:p>
    <w:p w:rsidR="00316173" w:rsidRPr="003B71BF" w:rsidRDefault="00316173" w:rsidP="00BB17C8">
      <w:pPr>
        <w:autoSpaceDE w:val="0"/>
        <w:autoSpaceDN w:val="0"/>
        <w:adjustRightInd w:val="0"/>
        <w:rPr>
          <w:rFonts w:ascii="Calibri" w:eastAsia="MetaPlusBold" w:hAnsi="Calibri"/>
          <w:sz w:val="20"/>
          <w:szCs w:val="20"/>
          <w:lang w:eastAsia="de-DE"/>
        </w:rPr>
      </w:pPr>
      <w:r w:rsidRPr="003B71BF">
        <w:rPr>
          <w:rFonts w:ascii="Calibri" w:eastAsia="MetaPlusBold" w:hAnsi="Calibri"/>
          <w:sz w:val="20"/>
          <w:szCs w:val="20"/>
          <w:lang w:eastAsia="de-DE"/>
        </w:rPr>
        <w:t>Kopie an Betriebsrat</w:t>
      </w:r>
    </w:p>
    <w:p w:rsidR="004A1D89" w:rsidRPr="003B71BF" w:rsidRDefault="004A1D89" w:rsidP="00BB17C8">
      <w:pPr>
        <w:autoSpaceDE w:val="0"/>
        <w:autoSpaceDN w:val="0"/>
        <w:adjustRightInd w:val="0"/>
        <w:rPr>
          <w:rFonts w:ascii="Calibri" w:eastAsia="MetaPlusBold" w:hAnsi="Calibri"/>
          <w:sz w:val="20"/>
          <w:szCs w:val="20"/>
          <w:lang w:eastAsia="de-DE"/>
        </w:rPr>
      </w:pPr>
    </w:p>
    <w:p w:rsidR="004A1D89" w:rsidRPr="004A1D89" w:rsidRDefault="004A1D89" w:rsidP="00BB17C8">
      <w:pPr>
        <w:autoSpaceDE w:val="0"/>
        <w:autoSpaceDN w:val="0"/>
        <w:adjustRightInd w:val="0"/>
        <w:rPr>
          <w:rFonts w:ascii="Calibri" w:eastAsia="MetaPlusBold" w:hAnsi="Calibri"/>
          <w:sz w:val="20"/>
          <w:szCs w:val="20"/>
          <w:lang w:eastAsia="de-DE"/>
        </w:rPr>
      </w:pPr>
      <w:r w:rsidRPr="004A1D89">
        <w:rPr>
          <w:rFonts w:ascii="Calibri" w:eastAsia="MetaPlusBold" w:hAnsi="Calibri"/>
          <w:sz w:val="20"/>
          <w:szCs w:val="20"/>
          <w:lang w:eastAsia="de-DE"/>
        </w:rPr>
        <w:t>Am __________  Antrag erhalten: ____________________ (</w:t>
      </w:r>
      <w:r w:rsidRPr="004A1D89">
        <w:rPr>
          <w:rFonts w:ascii="Calibri" w:eastAsia="MetaPlusBold" w:hAnsi="Calibri"/>
          <w:i/>
          <w:sz w:val="18"/>
          <w:szCs w:val="18"/>
          <w:lang w:eastAsia="de-DE"/>
        </w:rPr>
        <w:t>Personalabteilung)</w:t>
      </w:r>
    </w:p>
    <w:p w:rsidR="00EA7B1E" w:rsidRPr="003B71BF" w:rsidRDefault="00EA7B1E" w:rsidP="004E6C92">
      <w:pPr>
        <w:autoSpaceDE w:val="0"/>
        <w:autoSpaceDN w:val="0"/>
        <w:adjustRightInd w:val="0"/>
        <w:rPr>
          <w:rFonts w:ascii="Calibri" w:hAnsi="Calibri"/>
        </w:rPr>
      </w:pPr>
    </w:p>
    <w:sectPr w:rsidR="00EA7B1E" w:rsidRPr="003B71B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taPlusBold">
    <w:altName w:val="Arial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etaPlusBook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426FF"/>
    <w:multiLevelType w:val="hybridMultilevel"/>
    <w:tmpl w:val="3E9C486E"/>
    <w:lvl w:ilvl="0" w:tplc="0407000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" w15:restartNumberingAfterBreak="0">
    <w:nsid w:val="46475FCE"/>
    <w:multiLevelType w:val="hybridMultilevel"/>
    <w:tmpl w:val="5DCE066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DC4"/>
    <w:rsid w:val="000119E1"/>
    <w:rsid w:val="000224D9"/>
    <w:rsid w:val="00026838"/>
    <w:rsid w:val="00027E46"/>
    <w:rsid w:val="0003573B"/>
    <w:rsid w:val="0004691F"/>
    <w:rsid w:val="00092E44"/>
    <w:rsid w:val="000B490F"/>
    <w:rsid w:val="000F2DC9"/>
    <w:rsid w:val="001040F5"/>
    <w:rsid w:val="00104AF9"/>
    <w:rsid w:val="001125C7"/>
    <w:rsid w:val="001527B1"/>
    <w:rsid w:val="00152D60"/>
    <w:rsid w:val="00171963"/>
    <w:rsid w:val="00182312"/>
    <w:rsid w:val="00193A1C"/>
    <w:rsid w:val="00196D0F"/>
    <w:rsid w:val="001F16D6"/>
    <w:rsid w:val="00246C4A"/>
    <w:rsid w:val="002E5655"/>
    <w:rsid w:val="003079AB"/>
    <w:rsid w:val="00316173"/>
    <w:rsid w:val="003202F6"/>
    <w:rsid w:val="003209DF"/>
    <w:rsid w:val="00340061"/>
    <w:rsid w:val="00353254"/>
    <w:rsid w:val="00356543"/>
    <w:rsid w:val="003712DC"/>
    <w:rsid w:val="003B71BF"/>
    <w:rsid w:val="003D663E"/>
    <w:rsid w:val="00402E38"/>
    <w:rsid w:val="00413984"/>
    <w:rsid w:val="004444C1"/>
    <w:rsid w:val="004475C0"/>
    <w:rsid w:val="00464A1D"/>
    <w:rsid w:val="00484B01"/>
    <w:rsid w:val="004A1D89"/>
    <w:rsid w:val="004D376F"/>
    <w:rsid w:val="004E6C92"/>
    <w:rsid w:val="005173FF"/>
    <w:rsid w:val="00581929"/>
    <w:rsid w:val="00597B68"/>
    <w:rsid w:val="005B121D"/>
    <w:rsid w:val="005F35B0"/>
    <w:rsid w:val="005F3AC2"/>
    <w:rsid w:val="00604471"/>
    <w:rsid w:val="00604DC4"/>
    <w:rsid w:val="00647986"/>
    <w:rsid w:val="00647FD6"/>
    <w:rsid w:val="00715F09"/>
    <w:rsid w:val="007270BE"/>
    <w:rsid w:val="007A161D"/>
    <w:rsid w:val="007D73C2"/>
    <w:rsid w:val="007E0785"/>
    <w:rsid w:val="007F3B56"/>
    <w:rsid w:val="00841827"/>
    <w:rsid w:val="00853A03"/>
    <w:rsid w:val="008A00C0"/>
    <w:rsid w:val="008B7A34"/>
    <w:rsid w:val="008C62EE"/>
    <w:rsid w:val="008F0475"/>
    <w:rsid w:val="00963867"/>
    <w:rsid w:val="009838AA"/>
    <w:rsid w:val="009C7F71"/>
    <w:rsid w:val="00A01B45"/>
    <w:rsid w:val="00A3494B"/>
    <w:rsid w:val="00A36A77"/>
    <w:rsid w:val="00A61778"/>
    <w:rsid w:val="00A809C5"/>
    <w:rsid w:val="00A87D2A"/>
    <w:rsid w:val="00A91DAD"/>
    <w:rsid w:val="00A93420"/>
    <w:rsid w:val="00AB5197"/>
    <w:rsid w:val="00AC1676"/>
    <w:rsid w:val="00AE6499"/>
    <w:rsid w:val="00B04231"/>
    <w:rsid w:val="00B443BE"/>
    <w:rsid w:val="00BB17C8"/>
    <w:rsid w:val="00C0722E"/>
    <w:rsid w:val="00C14F7F"/>
    <w:rsid w:val="00C16F10"/>
    <w:rsid w:val="00C32A5B"/>
    <w:rsid w:val="00C34055"/>
    <w:rsid w:val="00C45688"/>
    <w:rsid w:val="00C63349"/>
    <w:rsid w:val="00C74AF5"/>
    <w:rsid w:val="00D139E8"/>
    <w:rsid w:val="00D311C3"/>
    <w:rsid w:val="00D54820"/>
    <w:rsid w:val="00D71B1C"/>
    <w:rsid w:val="00D7558E"/>
    <w:rsid w:val="00D86C24"/>
    <w:rsid w:val="00E019A9"/>
    <w:rsid w:val="00E04FFB"/>
    <w:rsid w:val="00E22E21"/>
    <w:rsid w:val="00EA177A"/>
    <w:rsid w:val="00EA7B1E"/>
    <w:rsid w:val="00EB05C7"/>
    <w:rsid w:val="00EE2D6B"/>
    <w:rsid w:val="00EF04D0"/>
    <w:rsid w:val="00EF2ED2"/>
    <w:rsid w:val="00EF6ACF"/>
    <w:rsid w:val="00EF6CD7"/>
    <w:rsid w:val="00F45425"/>
    <w:rsid w:val="00F70AD9"/>
    <w:rsid w:val="00F837D5"/>
    <w:rsid w:val="00FB45B1"/>
    <w:rsid w:val="00FC5A8D"/>
    <w:rsid w:val="00FC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ddd"/>
    </o:shapedefaults>
    <o:shapelayout v:ext="edit">
      <o:idmap v:ext="edit" data="1"/>
    </o:shapelayout>
  </w:shapeDefaults>
  <w:decimalSymbol w:val=","/>
  <w:listSeparator w:val=";"/>
  <w15:chartTrackingRefBased/>
  <w15:docId w15:val="{A254B6D8-F739-468D-A769-D3A8E2335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04FFB"/>
    <w:rPr>
      <w:sz w:val="24"/>
      <w:szCs w:val="24"/>
      <w:lang w:eastAsia="ja-JP"/>
    </w:rPr>
  </w:style>
  <w:style w:type="paragraph" w:styleId="berschrift1">
    <w:name w:val="heading 1"/>
    <w:basedOn w:val="Standard"/>
    <w:next w:val="Standard"/>
    <w:qFormat/>
    <w:rsid w:val="00853A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3">
    <w:name w:val="heading 3"/>
    <w:basedOn w:val="Standard"/>
    <w:next w:val="Standard"/>
    <w:qFormat/>
    <w:rsid w:val="00853A0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bold">
    <w:name w:val="Fließt.bold"/>
    <w:rsid w:val="00EA7B1E"/>
    <w:pPr>
      <w:spacing w:line="280" w:lineRule="exact"/>
    </w:pPr>
    <w:rPr>
      <w:rFonts w:ascii="MetaPlusBold" w:eastAsia="MetaPlusBold" w:hAnsi="MetaPlusBold"/>
    </w:rPr>
  </w:style>
  <w:style w:type="table" w:styleId="Tabellenraster">
    <w:name w:val="Table Grid"/>
    <w:basedOn w:val="NormaleTabelle"/>
    <w:rsid w:val="009638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7270B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7270BE"/>
    <w:rPr>
      <w:rFonts w:ascii="Tahoma" w:hAnsi="Tahoma" w:cs="Tahoma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9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556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1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94550">
                  <w:marLeft w:val="0"/>
                  <w:marRight w:val="0"/>
                  <w:marTop w:val="0"/>
                  <w:marBottom w:val="9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1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7390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84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864332">
                  <w:marLeft w:val="0"/>
                  <w:marRight w:val="0"/>
                  <w:marTop w:val="0"/>
                  <w:marBottom w:val="9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7D822-5BAF-45E0-8991-D301715C0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EAA7C450.dotm</Template>
  <TotalTime>0</TotalTime>
  <Pages>1</Pages>
  <Words>131</Words>
  <Characters>794</Characters>
  <Application>Microsoft Office Word</Application>
  <DocSecurity>0</DocSecurity>
  <Lines>56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Muster</vt:lpstr>
    </vt:vector>
  </TitlesOfParts>
  <Company>IG Metall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</dc:title>
  <dc:subject/>
  <dc:creator>Graf, Julia</dc:creator>
  <cp:keywords/>
  <cp:lastModifiedBy>Graf, Julia</cp:lastModifiedBy>
  <cp:revision>4</cp:revision>
  <cp:lastPrinted>2015-07-01T11:00:00Z</cp:lastPrinted>
  <dcterms:created xsi:type="dcterms:W3CDTF">2019-07-22T07:05:00Z</dcterms:created>
  <dcterms:modified xsi:type="dcterms:W3CDTF">2019-07-22T07:16:00Z</dcterms:modified>
</cp:coreProperties>
</file>